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489" w:rsidRPr="002911B2" w:rsidRDefault="008540C8" w:rsidP="005A0350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Priedas </w:t>
      </w:r>
      <w:r w:rsidR="009770A0">
        <w:rPr>
          <w:rFonts w:ascii="Times New Roman" w:hAnsi="Times New Roman"/>
          <w:sz w:val="24"/>
          <w:szCs w:val="24"/>
        </w:rPr>
        <w:t>N</w:t>
      </w:r>
      <w:r w:rsidR="008B3B30">
        <w:rPr>
          <w:rFonts w:ascii="Times New Roman" w:hAnsi="Times New Roman"/>
          <w:sz w:val="24"/>
          <w:szCs w:val="24"/>
        </w:rPr>
        <w:t>r.1</w:t>
      </w:r>
    </w:p>
    <w:p w:rsidR="00785489" w:rsidRDefault="0051086B" w:rsidP="002911B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212121"/>
          <w:shd w:val="clear" w:color="auto" w:fill="FFFFFF"/>
          <w:lang w:val="en-US"/>
        </w:rPr>
        <w:drawing>
          <wp:inline distT="0" distB="0" distL="0" distR="0">
            <wp:extent cx="2886075" cy="762000"/>
            <wp:effectExtent l="0" t="0" r="0" b="0"/>
            <wp:docPr id="14" name="Picture 14" descr="Logo Biblioteka Bordi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iblioteka Bordin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89" w:rsidRDefault="00785489" w:rsidP="00A77F0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785489" w:rsidRDefault="00785489" w:rsidP="00A77F0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AE44F4" w:rsidRPr="00A07AB0" w:rsidRDefault="002911B2" w:rsidP="00A77F0C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Vilniaus apskrities Adomo Mickevičiaus viešosios bibliotekos </w:t>
      </w:r>
    </w:p>
    <w:p w:rsidR="00AE44F4" w:rsidRPr="00A07AB0" w:rsidRDefault="002911B2" w:rsidP="00A77F0C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Skaitytojų aptarnavimo </w:t>
      </w:r>
      <w:r w:rsidR="00162C0C">
        <w:rPr>
          <w:rFonts w:ascii="Times New Roman" w:hAnsi="Times New Roman"/>
          <w:sz w:val="24"/>
          <w:szCs w:val="24"/>
        </w:rPr>
        <w:t xml:space="preserve">skyriaus </w:t>
      </w:r>
      <w:r>
        <w:rPr>
          <w:rFonts w:ascii="Times New Roman" w:hAnsi="Times New Roman"/>
          <w:sz w:val="24"/>
          <w:szCs w:val="24"/>
        </w:rPr>
        <w:t xml:space="preserve">vyriausiajam </w:t>
      </w:r>
      <w:r w:rsidR="00162C0C">
        <w:rPr>
          <w:rFonts w:ascii="Times New Roman" w:hAnsi="Times New Roman"/>
          <w:sz w:val="24"/>
          <w:szCs w:val="24"/>
        </w:rPr>
        <w:t>kultūrinių veiklų</w:t>
      </w:r>
      <w:r>
        <w:rPr>
          <w:rFonts w:ascii="Times New Roman" w:hAnsi="Times New Roman"/>
          <w:sz w:val="24"/>
          <w:szCs w:val="24"/>
        </w:rPr>
        <w:t xml:space="preserve"> koordinatoriui</w:t>
      </w:r>
    </w:p>
    <w:p w:rsidR="003E42FF" w:rsidRPr="00A07AB0" w:rsidRDefault="003E42FF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340B21" w:rsidRPr="00A07AB0" w:rsidRDefault="00340B21" w:rsidP="00DF59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7AB0">
        <w:rPr>
          <w:rFonts w:ascii="Times New Roman" w:hAnsi="Times New Roman"/>
          <w:b/>
          <w:sz w:val="24"/>
          <w:szCs w:val="24"/>
        </w:rPr>
        <w:t>PRAŠYMAS</w:t>
      </w:r>
    </w:p>
    <w:p w:rsidR="0071505B" w:rsidRDefault="003E42FF" w:rsidP="00DF59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7AB0">
        <w:rPr>
          <w:rFonts w:ascii="Times New Roman" w:hAnsi="Times New Roman"/>
          <w:b/>
          <w:sz w:val="24"/>
          <w:szCs w:val="24"/>
        </w:rPr>
        <w:t xml:space="preserve">DĖL </w:t>
      </w:r>
      <w:r w:rsidR="00D57142" w:rsidRPr="00A07AB0">
        <w:rPr>
          <w:rFonts w:ascii="Times New Roman" w:hAnsi="Times New Roman"/>
          <w:b/>
          <w:sz w:val="24"/>
          <w:szCs w:val="24"/>
        </w:rPr>
        <w:t>RENGIN</w:t>
      </w:r>
      <w:r w:rsidR="00AE44F4" w:rsidRPr="00A07AB0">
        <w:rPr>
          <w:rFonts w:ascii="Times New Roman" w:hAnsi="Times New Roman"/>
          <w:b/>
          <w:sz w:val="24"/>
          <w:szCs w:val="24"/>
        </w:rPr>
        <w:t xml:space="preserve">IO </w:t>
      </w:r>
      <w:r w:rsidR="00C327D1">
        <w:rPr>
          <w:rFonts w:ascii="Times New Roman" w:hAnsi="Times New Roman"/>
          <w:b/>
          <w:sz w:val="24"/>
          <w:szCs w:val="24"/>
        </w:rPr>
        <w:t>ORGANIZAVIMO</w:t>
      </w:r>
      <w:r w:rsidRPr="00A07AB0">
        <w:rPr>
          <w:rFonts w:ascii="Times New Roman" w:hAnsi="Times New Roman"/>
          <w:b/>
          <w:sz w:val="24"/>
          <w:szCs w:val="24"/>
        </w:rPr>
        <w:t xml:space="preserve"> </w:t>
      </w:r>
    </w:p>
    <w:p w:rsidR="00D57142" w:rsidRDefault="002911B2" w:rsidP="00DF59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VILNIAUS APSKRITIES ADOMO MICKEVIČIAUS VIEŠOJOJE BIBLIOTEKOJE </w:t>
      </w:r>
    </w:p>
    <w:p w:rsidR="00293D26" w:rsidRPr="00A07AB0" w:rsidRDefault="003E42FF" w:rsidP="001D766A">
      <w:pPr>
        <w:spacing w:before="360" w:line="276" w:lineRule="auto"/>
        <w:rPr>
          <w:rFonts w:ascii="Times New Roman" w:hAnsi="Times New Roman"/>
          <w:b/>
          <w:sz w:val="24"/>
          <w:szCs w:val="24"/>
        </w:rPr>
      </w:pPr>
      <w:r w:rsidRPr="00A07AB0">
        <w:rPr>
          <w:rFonts w:ascii="Times New Roman" w:hAnsi="Times New Roman"/>
          <w:b/>
          <w:sz w:val="24"/>
          <w:szCs w:val="24"/>
        </w:rPr>
        <w:t>Informacija apie užsakovą</w:t>
      </w:r>
      <w:r w:rsidR="009B184D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6690"/>
      </w:tblGrid>
      <w:tr w:rsidR="003E42FF" w:rsidRPr="00A07AB0" w:rsidTr="00373135">
        <w:trPr>
          <w:trHeight w:val="62"/>
        </w:trPr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Pavadinimas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A07AB0" w:rsidTr="00C85E29"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Įmonės kodas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A07AB0" w:rsidTr="00C85E29"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PVM mokėtojas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340B21" w:rsidP="003859A9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Taip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94807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9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176C5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>Ne</w:t>
            </w:r>
            <w:r w:rsidR="00F167DF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41783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9A9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E42FF" w:rsidRPr="00A07AB0" w:rsidTr="00C85E29"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PVM mokėtojo kodas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A07AB0" w:rsidTr="00C85E29">
        <w:tc>
          <w:tcPr>
            <w:tcW w:w="2949" w:type="dxa"/>
            <w:shd w:val="clear" w:color="auto" w:fill="auto"/>
          </w:tcPr>
          <w:p w:rsidR="00B610BF" w:rsidRPr="00A07AB0" w:rsidRDefault="00373135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Kontaktinis asmuo</w:t>
            </w:r>
          </w:p>
          <w:p w:rsidR="003E42FF" w:rsidRPr="00A07AB0" w:rsidRDefault="0092454D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(</w:t>
            </w:r>
            <w:r w:rsidR="00916695" w:rsidRPr="00A07AB0">
              <w:rPr>
                <w:rFonts w:ascii="Times New Roman" w:hAnsi="Times New Roman"/>
                <w:sz w:val="24"/>
                <w:szCs w:val="24"/>
              </w:rPr>
              <w:t>t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 xml:space="preserve">elefonas, el. </w:t>
            </w:r>
            <w:r w:rsidR="00916695" w:rsidRPr="00A07AB0">
              <w:rPr>
                <w:rFonts w:ascii="Times New Roman" w:hAnsi="Times New Roman"/>
                <w:sz w:val="24"/>
                <w:szCs w:val="24"/>
              </w:rPr>
              <w:t>p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>aštas)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42FF" w:rsidRPr="00A07AB0" w:rsidRDefault="003E42FF" w:rsidP="001D766A">
      <w:pPr>
        <w:spacing w:before="360" w:line="276" w:lineRule="auto"/>
        <w:rPr>
          <w:rFonts w:ascii="Times New Roman" w:hAnsi="Times New Roman"/>
          <w:b/>
          <w:sz w:val="24"/>
          <w:szCs w:val="24"/>
        </w:rPr>
      </w:pPr>
      <w:r w:rsidRPr="00A07AB0">
        <w:rPr>
          <w:rFonts w:ascii="Times New Roman" w:hAnsi="Times New Roman"/>
          <w:b/>
          <w:sz w:val="24"/>
          <w:szCs w:val="24"/>
        </w:rPr>
        <w:t>Informacija apie renginį</w:t>
      </w:r>
      <w:r w:rsidR="009B184D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6690"/>
      </w:tblGrid>
      <w:tr w:rsidR="003E42FF" w:rsidRPr="00A07AB0" w:rsidTr="00A07AB0">
        <w:trPr>
          <w:trHeight w:val="756"/>
        </w:trPr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Renginio data</w:t>
            </w:r>
          </w:p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0" w:type="dxa"/>
            <w:shd w:val="clear" w:color="auto" w:fill="auto"/>
          </w:tcPr>
          <w:p w:rsidR="00974493" w:rsidRDefault="001B4F2F" w:rsidP="00A77F0C">
            <w:pPr>
              <w:tabs>
                <w:tab w:val="right" w:pos="602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346250028"/>
                <w:placeholder>
                  <w:docPart w:val="FB5114AC50DC4BFE8F6CF824B4901187"/>
                </w:placeholder>
                <w:date>
                  <w:dateFormat w:val="yyyy-MM-dd"/>
                  <w:lid w:val="lt-LT"/>
                  <w:storeMappedDataAs w:val="dateTime"/>
                  <w:calendar w:val="gregorian"/>
                </w:date>
              </w:sdtPr>
              <w:sdtEndPr/>
              <w:sdtContent>
                <w:r w:rsidR="00A07AB0" w:rsidRPr="00A07AB0">
                  <w:rPr>
                    <w:rFonts w:ascii="Times New Roman" w:hAnsi="Times New Roman"/>
                    <w:sz w:val="24"/>
                    <w:szCs w:val="24"/>
                  </w:rPr>
                  <w:t>20XX-XX-XX</w:t>
                </w:r>
              </w:sdtContent>
            </w:sdt>
            <w:r w:rsidR="00A07AB0" w:rsidRPr="00A07AB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F59A6" w:rsidRPr="00A07AB0" w:rsidRDefault="00744007" w:rsidP="00744007">
            <w:pPr>
              <w:tabs>
                <w:tab w:val="right" w:pos="602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Pradžia ...val. </w:t>
            </w:r>
          </w:p>
        </w:tc>
      </w:tr>
      <w:tr w:rsidR="00310BE3" w:rsidRPr="00A07AB0" w:rsidTr="00C85E29">
        <w:tc>
          <w:tcPr>
            <w:tcW w:w="2949" w:type="dxa"/>
            <w:shd w:val="clear" w:color="auto" w:fill="auto"/>
          </w:tcPr>
          <w:p w:rsidR="00310BE3" w:rsidRPr="00A07AB0" w:rsidRDefault="00310BE3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Renginio tipas</w:t>
            </w:r>
          </w:p>
        </w:tc>
        <w:tc>
          <w:tcPr>
            <w:tcW w:w="6690" w:type="dxa"/>
            <w:shd w:val="clear" w:color="auto" w:fill="auto"/>
          </w:tcPr>
          <w:p w:rsidR="00310BE3" w:rsidRPr="00A07AB0" w:rsidRDefault="00310BE3" w:rsidP="00B75B53">
            <w:pPr>
              <w:tabs>
                <w:tab w:val="left" w:pos="1695"/>
                <w:tab w:val="left" w:pos="372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Atviras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00967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09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0A43" w:rsidRPr="00A07AB0">
              <w:rPr>
                <w:rFonts w:ascii="Times New Roman" w:eastAsia="MS Gothic" w:hAnsi="Times New Roman"/>
                <w:sz w:val="24"/>
                <w:szCs w:val="24"/>
              </w:rPr>
              <w:t xml:space="preserve"> 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 xml:space="preserve">Uždaras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26796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9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0A43" w:rsidRPr="00A07AB0">
              <w:rPr>
                <w:rFonts w:ascii="Times New Roman" w:eastAsia="MS Gothic" w:hAnsi="Times New Roman"/>
                <w:sz w:val="24"/>
                <w:szCs w:val="24"/>
              </w:rPr>
              <w:t xml:space="preserve"> 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>R</w:t>
            </w:r>
            <w:r w:rsidR="003F5E62" w:rsidRPr="00A07AB0">
              <w:rPr>
                <w:rFonts w:ascii="Times New Roman" w:hAnsi="Times New Roman"/>
                <w:sz w:val="24"/>
                <w:szCs w:val="24"/>
              </w:rPr>
              <w:t>eikalinga r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 xml:space="preserve">egistracija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858460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9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E42FF" w:rsidRPr="00A07AB0" w:rsidTr="00744007">
        <w:trPr>
          <w:trHeight w:val="182"/>
        </w:trPr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Renginio trukmė</w:t>
            </w:r>
          </w:p>
        </w:tc>
        <w:tc>
          <w:tcPr>
            <w:tcW w:w="6690" w:type="dxa"/>
            <w:shd w:val="clear" w:color="auto" w:fill="auto"/>
          </w:tcPr>
          <w:p w:rsidR="003E42FF" w:rsidRPr="00A07AB0" w:rsidRDefault="001B4F2F" w:rsidP="00B457B5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873114788"/>
                <w:placeholder>
                  <w:docPart w:val="DefaultPlaceholder_-1854013440"/>
                </w:placeholder>
              </w:sdtPr>
              <w:sdtEndPr/>
              <w:sdtContent>
                <w:r w:rsidR="00B457B5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="00B457B5">
              <w:rPr>
                <w:rFonts w:ascii="Times New Roman" w:hAnsi="Times New Roman"/>
                <w:sz w:val="24"/>
                <w:szCs w:val="24"/>
              </w:rPr>
              <w:t xml:space="preserve"> val.</w:t>
            </w:r>
          </w:p>
        </w:tc>
      </w:tr>
      <w:tr w:rsidR="00744007" w:rsidRPr="00A07AB0" w:rsidTr="00C85E29">
        <w:trPr>
          <w:trHeight w:val="145"/>
        </w:trPr>
        <w:tc>
          <w:tcPr>
            <w:tcW w:w="2949" w:type="dxa"/>
            <w:shd w:val="clear" w:color="auto" w:fill="auto"/>
          </w:tcPr>
          <w:p w:rsidR="00744007" w:rsidRPr="00A07AB0" w:rsidRDefault="00744007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867AF">
              <w:rPr>
                <w:rFonts w:ascii="Times New Roman" w:hAnsi="Times New Roman"/>
                <w:sz w:val="24"/>
                <w:szCs w:val="24"/>
              </w:rPr>
              <w:t>Trumpas renginio aprašymas</w:t>
            </w:r>
            <w:r>
              <w:rPr>
                <w:rFonts w:ascii="Times New Roman" w:hAnsi="Times New Roman"/>
                <w:sz w:val="24"/>
                <w:szCs w:val="24"/>
              </w:rPr>
              <w:t>, preliminarus d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>alyvių skaičius</w:t>
            </w:r>
          </w:p>
        </w:tc>
        <w:tc>
          <w:tcPr>
            <w:tcW w:w="6690" w:type="dxa"/>
            <w:shd w:val="clear" w:color="auto" w:fill="auto"/>
          </w:tcPr>
          <w:p w:rsidR="00744007" w:rsidRDefault="00744007" w:rsidP="00B457B5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A07AB0" w:rsidTr="00C85E29">
        <w:tc>
          <w:tcPr>
            <w:tcW w:w="2949" w:type="dxa"/>
            <w:shd w:val="clear" w:color="auto" w:fill="auto"/>
          </w:tcPr>
          <w:p w:rsidR="003E42FF" w:rsidRPr="00A07AB0" w:rsidRDefault="003E42FF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Renginio pasiruošimo laikas</w:t>
            </w:r>
            <w:r w:rsidR="00310BE3" w:rsidRPr="00A07AB0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6690" w:type="dxa"/>
            <w:shd w:val="clear" w:color="auto" w:fill="auto"/>
          </w:tcPr>
          <w:p w:rsidR="00CA567C" w:rsidRPr="00A07AB0" w:rsidRDefault="00CA567C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Prieš renginį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342545276"/>
                <w:placeholder>
                  <w:docPart w:val="97414267F3004E61ABE31D0555E96918"/>
                </w:placeholder>
              </w:sdtPr>
              <w:sdtEndPr/>
              <w:sdtContent>
                <w:r w:rsidR="0002194A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Pr="00A07AB0">
              <w:rPr>
                <w:rFonts w:ascii="Times New Roman" w:hAnsi="Times New Roman"/>
                <w:sz w:val="24"/>
                <w:szCs w:val="24"/>
              </w:rPr>
              <w:t xml:space="preserve"> val.</w:t>
            </w:r>
          </w:p>
          <w:p w:rsidR="003E42FF" w:rsidRPr="00A07AB0" w:rsidRDefault="00193454" w:rsidP="0002194A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Po renginio</w:t>
            </w:r>
            <w:r w:rsidR="00CA567C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403984678"/>
                <w:placeholder>
                  <w:docPart w:val="97414267F3004E61ABE31D0555E96918"/>
                </w:placeholder>
              </w:sdtPr>
              <w:sdtEndPr/>
              <w:sdtContent>
                <w:r w:rsidR="0002194A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="00CA567C" w:rsidRPr="00A07AB0">
              <w:rPr>
                <w:rFonts w:ascii="Times New Roman" w:hAnsi="Times New Roman"/>
                <w:sz w:val="24"/>
                <w:szCs w:val="24"/>
              </w:rPr>
              <w:t xml:space="preserve"> val.</w:t>
            </w:r>
          </w:p>
        </w:tc>
      </w:tr>
      <w:tr w:rsidR="00310BE3" w:rsidRPr="00A07AB0" w:rsidTr="00C85E29">
        <w:tc>
          <w:tcPr>
            <w:tcW w:w="2949" w:type="dxa"/>
            <w:shd w:val="clear" w:color="auto" w:fill="auto"/>
          </w:tcPr>
          <w:p w:rsidR="00310BE3" w:rsidRPr="00A07AB0" w:rsidRDefault="00310BE3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Maitinimas</w:t>
            </w:r>
          </w:p>
        </w:tc>
        <w:tc>
          <w:tcPr>
            <w:tcW w:w="6690" w:type="dxa"/>
            <w:shd w:val="clear" w:color="auto" w:fill="auto"/>
          </w:tcPr>
          <w:p w:rsidR="00744007" w:rsidRDefault="00744007" w:rsidP="00A77F0C">
            <w:pPr>
              <w:tabs>
                <w:tab w:val="left" w:pos="148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Nebus organizuojamas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553967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9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310BE3" w:rsidRPr="00A07AB0" w:rsidRDefault="00AE44F4" w:rsidP="005176C5">
            <w:pPr>
              <w:tabs>
                <w:tab w:val="left" w:pos="148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Bus organizuojamas</w:t>
            </w:r>
            <w:r w:rsidR="00310BE3" w:rsidRPr="00A07AB0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2"/>
            </w:r>
            <w:r w:rsidR="00310BE3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975096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59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293D26" w:rsidRPr="00A07AB0" w:rsidRDefault="00744007" w:rsidP="001D766A">
      <w:pPr>
        <w:spacing w:before="360" w:line="276" w:lineRule="auto"/>
        <w:rPr>
          <w:rFonts w:ascii="Times New Roman" w:hAnsi="Times New Roman"/>
          <w:b/>
          <w:sz w:val="24"/>
          <w:szCs w:val="24"/>
        </w:rPr>
      </w:pPr>
      <w:r w:rsidRPr="00A07AB0">
        <w:rPr>
          <w:rFonts w:ascii="Times New Roman" w:hAnsi="Times New Roman"/>
          <w:b/>
          <w:sz w:val="24"/>
          <w:szCs w:val="24"/>
        </w:rPr>
        <w:lastRenderedPageBreak/>
        <w:t>Renginio poreikiai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6690"/>
      </w:tblGrid>
      <w:tr w:rsidR="00764A25" w:rsidRPr="00A07AB0" w:rsidTr="003E0AD3">
        <w:trPr>
          <w:trHeight w:val="4752"/>
        </w:trPr>
        <w:tc>
          <w:tcPr>
            <w:tcW w:w="2949" w:type="dxa"/>
            <w:shd w:val="clear" w:color="auto" w:fill="auto"/>
          </w:tcPr>
          <w:p w:rsidR="00764A25" w:rsidRPr="00A07AB0" w:rsidRDefault="00764A25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Renginio vieta </w:t>
            </w:r>
          </w:p>
        </w:tc>
        <w:tc>
          <w:tcPr>
            <w:tcW w:w="6690" w:type="dxa"/>
            <w:shd w:val="clear" w:color="auto" w:fill="auto"/>
          </w:tcPr>
          <w:p w:rsidR="00CA567C" w:rsidRPr="00A07AB0" w:rsidRDefault="0014674D" w:rsidP="00A77F0C">
            <w:pPr>
              <w:tabs>
                <w:tab w:val="right" w:pos="3151"/>
              </w:tabs>
              <w:spacing w:after="0" w:line="276" w:lineRule="auto"/>
              <w:ind w:right="454"/>
              <w:rPr>
                <w:rStyle w:val="PlaceholderText"/>
                <w:rFonts w:ascii="Times New Roman" w:hAnsi="Times New Roman"/>
                <w:color w:val="auto"/>
              </w:rPr>
            </w:pPr>
            <w:r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Didžioji salė</w:t>
            </w:r>
            <w:r w:rsidR="009E0F2F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(nuotrauka </w:t>
            </w:r>
            <w:r w:rsidR="0009049B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N</w:t>
            </w:r>
            <w:r w:rsidR="009E0F2F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r.1)</w:t>
            </w:r>
            <w:r w:rsidR="00FD3763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172829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57FA8">
                  <w:rPr>
                    <w:rStyle w:val="PlaceholderText"/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Mažoji salė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6786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Vaikų bibliotekos erdvė ,,Po skliautu“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r.3)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63199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Vaizdų palėpė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r.4)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874960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Adomo Mickevičiaus skaitykla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r.5)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9288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eastAsia="MS Gothic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Retų spaudinių skaitykla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r.6)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443262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6671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MS Gothic" w:hAnsi="Times New Roman"/>
                <w:sz w:val="24"/>
                <w:szCs w:val="24"/>
              </w:rPr>
              <w:t xml:space="preserve">Parodų </w:t>
            </w:r>
            <w:r w:rsidR="00AE44F4" w:rsidRPr="00A07AB0">
              <w:rPr>
                <w:rFonts w:ascii="Times New Roman" w:eastAsia="MS Gothic" w:hAnsi="Times New Roman"/>
                <w:sz w:val="24"/>
                <w:szCs w:val="24"/>
              </w:rPr>
              <w:t>salė</w:t>
            </w:r>
            <w:r w:rsidR="009E0F2F">
              <w:rPr>
                <w:rFonts w:ascii="Times New Roman" w:eastAsia="MS Gothic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eastAsia="MS Gothic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eastAsia="MS Gothic" w:hAnsi="Times New Roman"/>
                <w:sz w:val="24"/>
                <w:szCs w:val="24"/>
              </w:rPr>
              <w:t>r.7)</w:t>
            </w:r>
            <w:r w:rsidR="00AE44F4" w:rsidRPr="00A07AB0">
              <w:rPr>
                <w:rFonts w:ascii="Times New Roman" w:eastAsia="MS Gothic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MS Gothic" w:hAnsi="Times New Roman"/>
                  <w:sz w:val="24"/>
                  <w:szCs w:val="24"/>
                </w:rPr>
                <w:id w:val="-194074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22381C" w:rsidRDefault="0022381C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Bibliotekos kiemas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3518B">
              <w:rPr>
                <w:rFonts w:ascii="Times New Roman" w:hAnsi="Times New Roman"/>
                <w:sz w:val="24"/>
                <w:szCs w:val="24"/>
              </w:rPr>
              <w:t>nuotrauka</w:t>
            </w:r>
            <w:r w:rsidR="009E0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r.8)</w:t>
            </w:r>
            <w:r w:rsidRPr="002238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078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FA8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</w:p>
          <w:p w:rsidR="003E0AD3" w:rsidRDefault="00994817" w:rsidP="00A77F0C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Laisvalaikio erdvė</w:t>
            </w:r>
            <w:r w:rsidR="00AE6671">
              <w:rPr>
                <w:rFonts w:ascii="Times New Roman" w:hAnsi="Times New Roman"/>
                <w:sz w:val="24"/>
                <w:szCs w:val="24"/>
              </w:rPr>
              <w:t xml:space="preserve"> III a.</w:t>
            </w:r>
            <w:r w:rsidR="000E06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0F2F">
              <w:rPr>
                <w:rFonts w:ascii="Times New Roman" w:hAnsi="Times New Roman"/>
                <w:sz w:val="24"/>
                <w:szCs w:val="24"/>
              </w:rPr>
              <w:t>(</w:t>
            </w:r>
            <w:r w:rsidR="00E3518B">
              <w:rPr>
                <w:rFonts w:ascii="Times New Roman" w:hAnsi="Times New Roman"/>
                <w:sz w:val="24"/>
                <w:szCs w:val="24"/>
              </w:rPr>
              <w:t>nuotrauka</w:t>
            </w:r>
            <w:r w:rsidR="00697C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9E0F2F">
              <w:rPr>
                <w:rFonts w:ascii="Times New Roman" w:hAnsi="Times New Roman"/>
                <w:sz w:val="24"/>
                <w:szCs w:val="24"/>
              </w:rPr>
              <w:t>r.9)</w:t>
            </w:r>
            <w:r w:rsidR="003E0AD3"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90021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FA8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3E0AD3" w:rsidRPr="003E0AD3" w:rsidRDefault="003E0AD3" w:rsidP="003E0AD3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E0AD3">
              <w:rPr>
                <w:rFonts w:ascii="Times New Roman" w:hAnsi="Times New Roman"/>
                <w:sz w:val="24"/>
                <w:szCs w:val="24"/>
              </w:rPr>
              <w:t>Mokymų auditorija I</w:t>
            </w:r>
            <w:r w:rsidR="00E3518B">
              <w:rPr>
                <w:rFonts w:ascii="Times New Roman" w:hAnsi="Times New Roman"/>
                <w:sz w:val="24"/>
                <w:szCs w:val="24"/>
              </w:rPr>
              <w:t xml:space="preserve"> 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E3518B">
              <w:rPr>
                <w:rFonts w:ascii="Times New Roman" w:hAnsi="Times New Roman"/>
                <w:sz w:val="24"/>
                <w:szCs w:val="24"/>
              </w:rPr>
              <w:t>r.1</w:t>
            </w:r>
            <w:r w:rsidR="009F5EE8">
              <w:rPr>
                <w:rFonts w:ascii="Times New Roman" w:hAnsi="Times New Roman"/>
                <w:sz w:val="24"/>
                <w:szCs w:val="24"/>
              </w:rPr>
              <w:t>0</w:t>
            </w:r>
            <w:r w:rsidR="00E3518B">
              <w:rPr>
                <w:rFonts w:ascii="Times New Roman" w:hAnsi="Times New Roman"/>
                <w:sz w:val="24"/>
                <w:szCs w:val="24"/>
              </w:rPr>
              <w:t>)</w:t>
            </w:r>
            <w:r w:rsidRPr="003E0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7FA8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)</w:t>
            </w:r>
            <w:r w:rsidR="00157FA8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320048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57FA8">
                  <w:rPr>
                    <w:rStyle w:val="PlaceholderText"/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  <w:p w:rsidR="007D0101" w:rsidRDefault="003E0AD3" w:rsidP="007D0101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Segoe UI Symbol" w:hAnsi="Segoe UI Symbol" w:cs="Segoe UI Symbol"/>
                <w:sz w:val="24"/>
                <w:szCs w:val="24"/>
              </w:rPr>
            </w:pPr>
            <w:r w:rsidRPr="003E0AD3">
              <w:rPr>
                <w:rFonts w:ascii="Times New Roman" w:hAnsi="Times New Roman"/>
                <w:sz w:val="24"/>
                <w:szCs w:val="24"/>
              </w:rPr>
              <w:t>Mokymų auditorija</w:t>
            </w:r>
            <w:r w:rsidR="00E351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0AD3">
              <w:rPr>
                <w:rFonts w:ascii="Times New Roman" w:hAnsi="Times New Roman"/>
                <w:sz w:val="24"/>
                <w:szCs w:val="24"/>
              </w:rPr>
              <w:t>II</w:t>
            </w:r>
            <w:r w:rsidR="00E351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EE8">
              <w:rPr>
                <w:rFonts w:ascii="Times New Roman" w:hAnsi="Times New Roman"/>
                <w:sz w:val="24"/>
                <w:szCs w:val="24"/>
              </w:rPr>
              <w:t xml:space="preserve">rūsyje </w:t>
            </w:r>
            <w:r w:rsidR="00E3518B" w:rsidRPr="00E3518B">
              <w:rPr>
                <w:rFonts w:ascii="Times New Roman" w:hAnsi="Times New Roman"/>
                <w:sz w:val="24"/>
                <w:szCs w:val="24"/>
              </w:rPr>
              <w:t xml:space="preserve">(nuotrauka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E3518B" w:rsidRPr="00E3518B">
              <w:rPr>
                <w:rFonts w:ascii="Times New Roman" w:hAnsi="Times New Roman"/>
                <w:sz w:val="24"/>
                <w:szCs w:val="24"/>
              </w:rPr>
              <w:t>r.1</w:t>
            </w:r>
            <w:r w:rsidR="009F5EE8">
              <w:rPr>
                <w:rFonts w:ascii="Times New Roman" w:hAnsi="Times New Roman"/>
                <w:sz w:val="24"/>
                <w:szCs w:val="24"/>
              </w:rPr>
              <w:t>1</w:t>
            </w:r>
            <w:r w:rsidR="00E3518B" w:rsidRPr="00E3518B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146835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57FA8">
                  <w:rPr>
                    <w:rStyle w:val="PlaceholderText"/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  <w:p w:rsidR="00764A25" w:rsidRPr="00A07AB0" w:rsidRDefault="003E0AD3" w:rsidP="0009049B">
            <w:pPr>
              <w:tabs>
                <w:tab w:val="left" w:pos="2866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E0AD3">
              <w:rPr>
                <w:rFonts w:ascii="Times New Roman" w:hAnsi="Times New Roman"/>
                <w:sz w:val="24"/>
                <w:szCs w:val="24"/>
              </w:rPr>
              <w:t>Pasitarimų kambarys</w:t>
            </w:r>
            <w:r w:rsidR="006D41F5">
              <w:rPr>
                <w:rFonts w:ascii="Times New Roman" w:hAnsi="Times New Roman"/>
                <w:sz w:val="24"/>
                <w:szCs w:val="24"/>
              </w:rPr>
              <w:t xml:space="preserve"> II a, Administracijos pastatas</w:t>
            </w:r>
            <w:r w:rsidR="00E3518B">
              <w:rPr>
                <w:rFonts w:ascii="Times New Roman" w:hAnsi="Times New Roman"/>
                <w:sz w:val="24"/>
                <w:szCs w:val="24"/>
              </w:rPr>
              <w:t xml:space="preserve"> (nuotrauka</w:t>
            </w:r>
            <w:r w:rsidR="00ED472C">
              <w:rPr>
                <w:rFonts w:ascii="Times New Roman" w:hAnsi="Times New Roman"/>
                <w:sz w:val="24"/>
                <w:szCs w:val="24"/>
              </w:rPr>
              <w:t> </w:t>
            </w:r>
            <w:r w:rsidR="00E351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049B">
              <w:rPr>
                <w:rFonts w:ascii="Times New Roman" w:hAnsi="Times New Roman"/>
                <w:sz w:val="24"/>
                <w:szCs w:val="24"/>
              </w:rPr>
              <w:t>N</w:t>
            </w:r>
            <w:r w:rsidR="00E3518B">
              <w:rPr>
                <w:rFonts w:ascii="Times New Roman" w:hAnsi="Times New Roman"/>
                <w:sz w:val="24"/>
                <w:szCs w:val="24"/>
              </w:rPr>
              <w:t>r.12)</w:t>
            </w:r>
            <w:r w:rsidRPr="003E0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146203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57FA8">
                  <w:rPr>
                    <w:rStyle w:val="PlaceholderText"/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4A25" w:rsidRPr="00A07AB0" w:rsidTr="009F5EE8">
        <w:trPr>
          <w:trHeight w:val="1608"/>
        </w:trPr>
        <w:tc>
          <w:tcPr>
            <w:tcW w:w="2949" w:type="dxa"/>
            <w:shd w:val="clear" w:color="auto" w:fill="auto"/>
          </w:tcPr>
          <w:p w:rsidR="00764A25" w:rsidRPr="00A07AB0" w:rsidRDefault="00310BE3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Reikalingi baldai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 xml:space="preserve"> ir kt. inventorius</w:t>
            </w:r>
          </w:p>
        </w:tc>
        <w:tc>
          <w:tcPr>
            <w:tcW w:w="6690" w:type="dxa"/>
            <w:shd w:val="clear" w:color="auto" w:fill="auto"/>
          </w:tcPr>
          <w:p w:rsidR="00764A25" w:rsidRPr="00A07AB0" w:rsidRDefault="00867838" w:rsidP="00A77F0C">
            <w:pPr>
              <w:tabs>
                <w:tab w:val="left" w:pos="138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Kėdės</w:t>
            </w:r>
            <w:r w:rsidR="0092454D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978751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0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2454D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3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014885143"/>
                <w:placeholder>
                  <w:docPart w:val="97414267F3004E61ABE31D0555E96918"/>
                </w:placeholder>
              </w:sdtPr>
              <w:sdtEndPr/>
              <w:sdtContent>
                <w:r w:rsidR="006F3075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="005663B7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="003F5E62" w:rsidRPr="00A07AB0">
              <w:rPr>
                <w:rFonts w:ascii="Times New Roman" w:hAnsi="Times New Roman"/>
                <w:sz w:val="24"/>
                <w:szCs w:val="24"/>
              </w:rPr>
              <w:t>skaičius</w:t>
            </w:r>
          </w:p>
          <w:p w:rsidR="00FD3763" w:rsidRPr="00A07AB0" w:rsidRDefault="00867838" w:rsidP="00A77F0C">
            <w:pPr>
              <w:tabs>
                <w:tab w:val="left" w:pos="171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Stalai</w:t>
            </w:r>
            <w:r w:rsidR="0092454D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658344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2454D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63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729505360"/>
                <w:placeholder>
                  <w:docPart w:val="97414267F3004E61ABE31D0555E96918"/>
                </w:placeholder>
              </w:sdtPr>
              <w:sdtEndPr/>
              <w:sdtContent>
                <w:r w:rsidR="005663B7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="00566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5E62" w:rsidRPr="00A07AB0">
              <w:rPr>
                <w:rFonts w:ascii="Times New Roman" w:hAnsi="Times New Roman"/>
                <w:sz w:val="24"/>
                <w:szCs w:val="24"/>
              </w:rPr>
              <w:t>skaičius</w:t>
            </w:r>
          </w:p>
          <w:p w:rsidR="0092454D" w:rsidRPr="00A07AB0" w:rsidRDefault="0092454D" w:rsidP="00A77F0C">
            <w:pPr>
              <w:tabs>
                <w:tab w:val="left" w:pos="171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Tribūna</w:t>
            </w:r>
            <w:r w:rsidR="005176C5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49962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6C5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44F4" w:rsidP="00AE6671">
            <w:pPr>
              <w:tabs>
                <w:tab w:val="left" w:pos="151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Nuorod</w:t>
            </w:r>
            <w:r w:rsidR="00AE6671">
              <w:rPr>
                <w:rFonts w:ascii="Times New Roman" w:hAnsi="Times New Roman"/>
                <w:sz w:val="24"/>
                <w:szCs w:val="24"/>
              </w:rPr>
              <w:t>ų stoveliai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72588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0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4A25" w:rsidRPr="00A07AB0" w:rsidTr="00C85E29">
        <w:tc>
          <w:tcPr>
            <w:tcW w:w="2949" w:type="dxa"/>
            <w:shd w:val="clear" w:color="auto" w:fill="auto"/>
          </w:tcPr>
          <w:p w:rsidR="00764A25" w:rsidRPr="00A07AB0" w:rsidRDefault="00764A25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Reikalinga techninė įranga</w:t>
            </w:r>
          </w:p>
        </w:tc>
        <w:tc>
          <w:tcPr>
            <w:tcW w:w="6690" w:type="dxa"/>
            <w:shd w:val="clear" w:color="auto" w:fill="auto"/>
          </w:tcPr>
          <w:p w:rsidR="00764A25" w:rsidRPr="00A07AB0" w:rsidRDefault="00916695" w:rsidP="00A77F0C">
            <w:pPr>
              <w:tabs>
                <w:tab w:val="left" w:pos="250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Kompiuteris</w:t>
            </w:r>
            <w:r w:rsidR="00732BA0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13849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BA0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93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450710984"/>
                <w:placeholder>
                  <w:docPart w:val="97414267F3004E61ABE31D0555E96918"/>
                </w:placeholder>
              </w:sdtPr>
              <w:sdtEndPr/>
              <w:sdtContent>
                <w:r w:rsidR="00014933">
                  <w:rPr>
                    <w:rFonts w:ascii="Times New Roman" w:hAnsi="Times New Roman"/>
                    <w:sz w:val="24"/>
                    <w:szCs w:val="24"/>
                  </w:rPr>
                  <w:t>...</w:t>
                </w:r>
              </w:sdtContent>
            </w:sdt>
            <w:r w:rsidR="00014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5E62" w:rsidRPr="00A07AB0">
              <w:rPr>
                <w:rFonts w:ascii="Times New Roman" w:hAnsi="Times New Roman"/>
                <w:sz w:val="24"/>
                <w:szCs w:val="24"/>
              </w:rPr>
              <w:t>skaičius</w:t>
            </w:r>
          </w:p>
          <w:p w:rsidR="00916695" w:rsidRPr="00A07AB0" w:rsidRDefault="00916695" w:rsidP="00A77F0C">
            <w:pPr>
              <w:tabs>
                <w:tab w:val="left" w:pos="250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Projektorius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805698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BA0" w:rsidRPr="00A07AB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:rsidR="00862426" w:rsidRPr="00A07AB0" w:rsidRDefault="00862426" w:rsidP="00A77F0C">
            <w:pPr>
              <w:tabs>
                <w:tab w:val="left" w:pos="2505"/>
              </w:tabs>
              <w:spacing w:after="0" w:line="276" w:lineRule="auto"/>
              <w:ind w:right="454"/>
              <w:rPr>
                <w:rFonts w:ascii="Times New Roman" w:eastAsia="MS Gothic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 xml:space="preserve">Skaidrių perjungimo pultelis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03602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0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AE44F4" w:rsidRPr="00A07AB0" w:rsidRDefault="00AE44F4" w:rsidP="00A77F0C">
            <w:pPr>
              <w:tabs>
                <w:tab w:val="left" w:pos="250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eastAsia="MS Gothic" w:hAnsi="Times New Roman"/>
                <w:sz w:val="24"/>
                <w:szCs w:val="24"/>
              </w:rPr>
              <w:t xml:space="preserve">Ekranas </w:t>
            </w:r>
            <w:sdt>
              <w:sdtPr>
                <w:rPr>
                  <w:rFonts w:ascii="Times New Roman" w:eastAsia="MS Gothic" w:hAnsi="Times New Roman"/>
                  <w:sz w:val="24"/>
                  <w:szCs w:val="24"/>
                </w:rPr>
                <w:id w:val="-174941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50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64A25" w:rsidRPr="00A07AB0" w:rsidTr="009F5EE8">
        <w:trPr>
          <w:trHeight w:val="916"/>
        </w:trPr>
        <w:tc>
          <w:tcPr>
            <w:tcW w:w="2949" w:type="dxa"/>
            <w:shd w:val="clear" w:color="auto" w:fill="auto"/>
          </w:tcPr>
          <w:p w:rsidR="00764A25" w:rsidRPr="00A07AB0" w:rsidRDefault="00764A25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Garso įranga</w:t>
            </w:r>
          </w:p>
        </w:tc>
        <w:tc>
          <w:tcPr>
            <w:tcW w:w="6690" w:type="dxa"/>
            <w:shd w:val="clear" w:color="auto" w:fill="auto"/>
          </w:tcPr>
          <w:p w:rsidR="00764A25" w:rsidRPr="00A07AB0" w:rsidRDefault="009D68BC" w:rsidP="00A77F0C">
            <w:pPr>
              <w:tabs>
                <w:tab w:val="left" w:pos="2055"/>
              </w:tabs>
              <w:spacing w:after="0" w:line="276" w:lineRule="auto"/>
              <w:ind w:right="454"/>
              <w:rPr>
                <w:rStyle w:val="PlaceholderText"/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Mikrofonai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696851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Pr="00A07AB0">
                  <w:rPr>
                    <w:rStyle w:val="PlaceholderText"/>
                    <w:rFonts w:ascii="Segoe UI Symbol" w:eastAsia="MS Gothic" w:hAnsi="Segoe UI Symbol" w:cs="Segoe UI Symbol"/>
                    <w:color w:val="auto"/>
                    <w:sz w:val="24"/>
                    <w:szCs w:val="24"/>
                  </w:rPr>
                  <w:t>☐</w:t>
                </w:r>
              </w:sdtContent>
            </w:sdt>
          </w:p>
          <w:p w:rsidR="00AE44F4" w:rsidRDefault="00AE44F4" w:rsidP="00755055">
            <w:pPr>
              <w:tabs>
                <w:tab w:val="left" w:pos="2055"/>
              </w:tabs>
              <w:spacing w:after="0" w:line="276" w:lineRule="auto"/>
              <w:ind w:right="454"/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</w:pPr>
            <w:r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Sin</w:t>
            </w:r>
            <w:r w:rsidR="006A5EC0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c</w:t>
            </w:r>
            <w:r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hroninis vertimas</w:t>
            </w:r>
            <w:r w:rsidR="00755055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, a</w:t>
            </w:r>
            <w:r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usin</w:t>
            </w:r>
            <w:r w:rsidR="00B75AED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ės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-104783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242E33" w:rsidRPr="00A07AB0">
                  <w:rPr>
                    <w:rStyle w:val="PlaceholderText"/>
                    <w:rFonts w:ascii="Segoe UI Symbol" w:eastAsia="MS Gothic" w:hAnsi="Segoe UI Symbol" w:cs="Segoe UI Symbol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B75AED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755055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  <w:sdt>
              <w:sdtPr>
                <w:rPr>
                  <w:rStyle w:val="PlaceholderText"/>
                  <w:rFonts w:ascii="Times New Roman" w:hAnsi="Times New Roman"/>
                  <w:color w:val="auto"/>
                  <w:sz w:val="24"/>
                  <w:szCs w:val="24"/>
                </w:rPr>
                <w:id w:val="337662127"/>
                <w:placeholder>
                  <w:docPart w:val="97414267F3004E61ABE31D0555E96918"/>
                </w:placeholder>
              </w:sdtPr>
              <w:sdtEndPr>
                <w:rPr>
                  <w:rStyle w:val="PlaceholderText"/>
                </w:rPr>
              </w:sdtEndPr>
              <w:sdtContent>
                <w:r w:rsidR="00755055">
                  <w:rPr>
                    <w:rStyle w:val="PlaceholderText"/>
                    <w:rFonts w:ascii="Times New Roman" w:hAnsi="Times New Roman"/>
                    <w:color w:val="auto"/>
                    <w:sz w:val="24"/>
                    <w:szCs w:val="24"/>
                  </w:rPr>
                  <w:t>...</w:t>
                </w:r>
              </w:sdtContent>
            </w:sdt>
            <w:r w:rsidR="00755055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75AED" w:rsidRPr="00A07AB0">
              <w:rPr>
                <w:rStyle w:val="PlaceholderText"/>
                <w:rFonts w:ascii="Times New Roman" w:hAnsi="Times New Roman"/>
                <w:color w:val="auto"/>
                <w:sz w:val="24"/>
                <w:szCs w:val="24"/>
              </w:rPr>
              <w:t>skaičius</w:t>
            </w:r>
          </w:p>
          <w:p w:rsidR="006177F8" w:rsidRPr="00A07AB0" w:rsidRDefault="006177F8" w:rsidP="00755055">
            <w:pPr>
              <w:tabs>
                <w:tab w:val="left" w:pos="2055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A25" w:rsidRPr="00A07AB0" w:rsidTr="00C85E29">
        <w:tc>
          <w:tcPr>
            <w:tcW w:w="2949" w:type="dxa"/>
            <w:shd w:val="clear" w:color="auto" w:fill="auto"/>
          </w:tcPr>
          <w:p w:rsidR="00764A25" w:rsidRPr="00A07AB0" w:rsidRDefault="00764A25" w:rsidP="00A77F0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7AB0">
              <w:rPr>
                <w:rFonts w:ascii="Times New Roman" w:hAnsi="Times New Roman"/>
                <w:sz w:val="24"/>
                <w:szCs w:val="24"/>
              </w:rPr>
              <w:t>K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>itos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 xml:space="preserve"> pastabos</w:t>
            </w:r>
            <w:r w:rsidR="003F5E62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>/</w:t>
            </w:r>
            <w:r w:rsidR="003F5E62" w:rsidRPr="00A0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44F4" w:rsidRPr="00A07AB0">
              <w:rPr>
                <w:rFonts w:ascii="Times New Roman" w:hAnsi="Times New Roman"/>
                <w:sz w:val="24"/>
                <w:szCs w:val="24"/>
              </w:rPr>
              <w:t>klausimai</w:t>
            </w:r>
            <w:r w:rsidRPr="00A07AB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690" w:type="dxa"/>
            <w:shd w:val="clear" w:color="auto" w:fill="auto"/>
          </w:tcPr>
          <w:p w:rsidR="00764A25" w:rsidRPr="00A07AB0" w:rsidRDefault="00764A25" w:rsidP="00A77F0C">
            <w:pPr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0BE3" w:rsidRPr="00A07AB0" w:rsidRDefault="00310BE3" w:rsidP="00A77F0C">
      <w:pPr>
        <w:spacing w:line="276" w:lineRule="auto"/>
        <w:ind w:left="2592" w:firstLine="1296"/>
        <w:rPr>
          <w:rFonts w:ascii="Times New Roman" w:hAnsi="Times New Roman"/>
          <w:sz w:val="24"/>
          <w:szCs w:val="24"/>
        </w:rPr>
      </w:pPr>
    </w:p>
    <w:p w:rsidR="00C21297" w:rsidRPr="00A07AB0" w:rsidRDefault="00C21297" w:rsidP="00A77F0C">
      <w:pPr>
        <w:spacing w:line="276" w:lineRule="auto"/>
        <w:ind w:left="2592" w:firstLine="1296"/>
        <w:rPr>
          <w:rFonts w:ascii="Times New Roman" w:hAnsi="Times New Roman"/>
          <w:sz w:val="24"/>
          <w:szCs w:val="24"/>
        </w:rPr>
      </w:pPr>
    </w:p>
    <w:p w:rsidR="00C21297" w:rsidRPr="00A07AB0" w:rsidRDefault="00C21297" w:rsidP="00A77F0C">
      <w:pPr>
        <w:spacing w:line="276" w:lineRule="auto"/>
        <w:ind w:left="2592" w:firstLine="1296"/>
        <w:rPr>
          <w:rFonts w:ascii="Times New Roman" w:hAnsi="Times New Roman"/>
          <w:sz w:val="24"/>
          <w:szCs w:val="24"/>
        </w:rPr>
      </w:pPr>
    </w:p>
    <w:p w:rsidR="00D57142" w:rsidRPr="00A07AB0" w:rsidRDefault="00AE44F4" w:rsidP="00755055">
      <w:pPr>
        <w:spacing w:line="276" w:lineRule="auto"/>
        <w:ind w:left="1843" w:firstLine="1843"/>
        <w:rPr>
          <w:rFonts w:ascii="Times New Roman" w:hAnsi="Times New Roman"/>
          <w:sz w:val="24"/>
          <w:szCs w:val="24"/>
        </w:rPr>
      </w:pPr>
      <w:r w:rsidRPr="00A07AB0">
        <w:rPr>
          <w:rFonts w:ascii="Times New Roman" w:hAnsi="Times New Roman"/>
          <w:sz w:val="24"/>
          <w:szCs w:val="24"/>
        </w:rPr>
        <w:t>Vardas, pavardė</w:t>
      </w:r>
      <w:r w:rsidR="00373135" w:rsidRPr="00A07AB0">
        <w:rPr>
          <w:rFonts w:ascii="Times New Roman" w:hAnsi="Times New Roman"/>
          <w:sz w:val="24"/>
          <w:szCs w:val="24"/>
        </w:rPr>
        <w:t>,</w:t>
      </w:r>
      <w:r w:rsidRPr="00A07AB0">
        <w:rPr>
          <w:rFonts w:ascii="Times New Roman" w:hAnsi="Times New Roman"/>
          <w:sz w:val="24"/>
          <w:szCs w:val="24"/>
        </w:rPr>
        <w:t xml:space="preserve"> </w:t>
      </w:r>
      <w:r w:rsidR="00310BE3" w:rsidRPr="00A07AB0">
        <w:rPr>
          <w:rFonts w:ascii="Times New Roman" w:hAnsi="Times New Roman"/>
          <w:sz w:val="24"/>
          <w:szCs w:val="24"/>
        </w:rPr>
        <w:t>data: _____________________</w:t>
      </w:r>
    </w:p>
    <w:p w:rsidR="00FD3763" w:rsidRDefault="00FD3763" w:rsidP="00A77F0C">
      <w:pPr>
        <w:spacing w:line="276" w:lineRule="auto"/>
        <w:ind w:left="2592" w:firstLine="1296"/>
        <w:rPr>
          <w:rFonts w:ascii="Times New Roman" w:hAnsi="Times New Roman"/>
          <w:sz w:val="24"/>
          <w:szCs w:val="24"/>
        </w:rPr>
      </w:pPr>
    </w:p>
    <w:p w:rsidR="00755055" w:rsidRPr="00A07AB0" w:rsidRDefault="00755055" w:rsidP="00A77F0C">
      <w:pPr>
        <w:spacing w:line="276" w:lineRule="auto"/>
        <w:ind w:left="2592" w:firstLine="1296"/>
        <w:rPr>
          <w:rFonts w:ascii="Times New Roman" w:hAnsi="Times New Roman"/>
          <w:sz w:val="24"/>
          <w:szCs w:val="24"/>
        </w:rPr>
      </w:pPr>
    </w:p>
    <w:p w:rsidR="003F5E62" w:rsidRDefault="003F5E62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6177F8" w:rsidRDefault="006177F8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D68BC" w:rsidRDefault="009D68BC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F5EE8" w:rsidRDefault="009F5EE8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6177F8" w:rsidRDefault="006177F8" w:rsidP="00A77F0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6177F8" w:rsidRPr="00F8798C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Didžio</w:t>
      </w:r>
      <w:r w:rsidR="00164D4A">
        <w:rPr>
          <w:rFonts w:ascii="Times New Roman" w:hAnsi="Times New Roman"/>
          <w:sz w:val="24"/>
          <w:szCs w:val="24"/>
        </w:rPr>
        <w:t>ji salė. N</w:t>
      </w:r>
      <w:r>
        <w:rPr>
          <w:rFonts w:ascii="Times New Roman" w:hAnsi="Times New Roman"/>
          <w:sz w:val="24"/>
          <w:szCs w:val="24"/>
        </w:rPr>
        <w:t>uotrauka</w:t>
      </w:r>
      <w:r w:rsidR="005C0466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5C0466">
        <w:rPr>
          <w:rFonts w:ascii="Times New Roman" w:hAnsi="Times New Roman"/>
          <w:sz w:val="24"/>
          <w:szCs w:val="24"/>
        </w:rPr>
        <w:t>r. 1</w:t>
      </w:r>
      <w:r w:rsidR="002A3983">
        <w:rPr>
          <w:rFonts w:ascii="Times New Roman" w:hAnsi="Times New Roman"/>
          <w:sz w:val="24"/>
          <w:szCs w:val="24"/>
        </w:rPr>
        <w:t>, II a.</w:t>
      </w:r>
    </w:p>
    <w:p w:rsidR="006177F8" w:rsidRPr="00F8798C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F8798C" w:rsidRDefault="0019295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95234" cy="3729382"/>
            <wp:effectExtent l="0" t="0" r="571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677502_418908428934389_122024801177960448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428" cy="37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D4" w:rsidRPr="00F8798C" w:rsidRDefault="008047D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62F79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Mažo</w:t>
      </w:r>
      <w:r w:rsidR="003B6F68">
        <w:rPr>
          <w:rFonts w:ascii="Times New Roman" w:hAnsi="Times New Roman"/>
          <w:sz w:val="24"/>
          <w:szCs w:val="24"/>
        </w:rPr>
        <w:t>ji salė. N</w:t>
      </w:r>
      <w:r>
        <w:rPr>
          <w:rFonts w:ascii="Times New Roman" w:hAnsi="Times New Roman"/>
          <w:sz w:val="24"/>
          <w:szCs w:val="24"/>
        </w:rPr>
        <w:t>uotrauka</w:t>
      </w:r>
      <w:r w:rsidR="00ED472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ED472C">
        <w:rPr>
          <w:rFonts w:ascii="Times New Roman" w:hAnsi="Times New Roman"/>
          <w:sz w:val="24"/>
          <w:szCs w:val="24"/>
        </w:rPr>
        <w:t>r.2</w:t>
      </w:r>
      <w:r w:rsidR="00276A81">
        <w:rPr>
          <w:rFonts w:ascii="Times New Roman" w:hAnsi="Times New Roman"/>
          <w:sz w:val="24"/>
          <w:szCs w:val="24"/>
        </w:rPr>
        <w:t>, rūsys.</w:t>
      </w:r>
    </w:p>
    <w:p w:rsidR="0007454B" w:rsidRPr="00F8798C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8047D4" w:rsidRPr="00F8798C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8798C">
        <w:rPr>
          <w:rFonts w:ascii="Times New Roman" w:hAnsi="Times New Roman"/>
          <w:sz w:val="24"/>
          <w:szCs w:val="24"/>
        </w:rPr>
        <w:t>.</w:t>
      </w:r>
      <w:r w:rsidR="008047D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88835" cy="392407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523_145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379" cy="39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D" w:rsidRDefault="00D7370D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7D0101" w:rsidRDefault="007D0101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7D0101" w:rsidRDefault="007D0101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6177F8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8798C">
        <w:rPr>
          <w:rFonts w:ascii="Times New Roman" w:hAnsi="Times New Roman"/>
          <w:sz w:val="24"/>
          <w:szCs w:val="24"/>
        </w:rPr>
        <w:t>Vaikų bibliotekos erdvė ,,Po skliautu“</w:t>
      </w:r>
      <w:r w:rsidR="0062748A">
        <w:rPr>
          <w:rFonts w:ascii="Times New Roman" w:hAnsi="Times New Roman"/>
          <w:sz w:val="24"/>
          <w:szCs w:val="24"/>
        </w:rPr>
        <w:t>. N</w:t>
      </w:r>
      <w:r w:rsidRPr="00F8798C">
        <w:rPr>
          <w:rFonts w:ascii="Times New Roman" w:hAnsi="Times New Roman"/>
          <w:sz w:val="24"/>
          <w:szCs w:val="24"/>
        </w:rPr>
        <w:t>uotrauka</w:t>
      </w:r>
      <w:r w:rsidR="00ED472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ED472C">
        <w:rPr>
          <w:rFonts w:ascii="Times New Roman" w:hAnsi="Times New Roman"/>
          <w:sz w:val="24"/>
          <w:szCs w:val="24"/>
        </w:rPr>
        <w:t>r. 3</w:t>
      </w:r>
      <w:r w:rsidR="00F2354B">
        <w:rPr>
          <w:rFonts w:ascii="Times New Roman" w:hAnsi="Times New Roman"/>
          <w:sz w:val="24"/>
          <w:szCs w:val="24"/>
        </w:rPr>
        <w:t>, I a</w:t>
      </w:r>
      <w:r w:rsidRPr="00F8798C">
        <w:rPr>
          <w:rFonts w:ascii="Times New Roman" w:hAnsi="Times New Roman"/>
          <w:sz w:val="24"/>
          <w:szCs w:val="24"/>
        </w:rPr>
        <w:t>.</w:t>
      </w:r>
    </w:p>
    <w:p w:rsidR="008047D4" w:rsidRDefault="008047D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8047D4" w:rsidRPr="00F8798C" w:rsidRDefault="00B61A6A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B61A6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16394" cy="3696335"/>
            <wp:effectExtent l="0" t="0" r="8255" b="0"/>
            <wp:docPr id="1" name="Picture 1" descr="C:\Users\aldjel\Desktop\Po skliau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jel\Desktop\Po skliautu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7" cy="37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F8" w:rsidRPr="00F8798C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6177F8" w:rsidRDefault="00157FA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Vaizdų palėpė</w:t>
      </w:r>
      <w:r w:rsidR="00902D21">
        <w:rPr>
          <w:rFonts w:ascii="Times New Roman" w:hAnsi="Times New Roman"/>
          <w:sz w:val="24"/>
          <w:szCs w:val="24"/>
        </w:rPr>
        <w:t>. N</w:t>
      </w:r>
      <w:r w:rsidR="006177F8" w:rsidRPr="00F8798C">
        <w:rPr>
          <w:rFonts w:ascii="Times New Roman" w:hAnsi="Times New Roman"/>
          <w:sz w:val="24"/>
          <w:szCs w:val="24"/>
        </w:rPr>
        <w:t>uotrauka</w:t>
      </w:r>
      <w:r w:rsidR="00ED472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ED472C">
        <w:rPr>
          <w:rFonts w:ascii="Times New Roman" w:hAnsi="Times New Roman"/>
          <w:sz w:val="24"/>
          <w:szCs w:val="24"/>
        </w:rPr>
        <w:t>r.</w:t>
      </w:r>
      <w:r w:rsidR="00FE555A">
        <w:rPr>
          <w:rFonts w:ascii="Times New Roman" w:hAnsi="Times New Roman"/>
          <w:sz w:val="24"/>
          <w:szCs w:val="24"/>
        </w:rPr>
        <w:t xml:space="preserve"> </w:t>
      </w:r>
      <w:r w:rsidR="00ED472C">
        <w:rPr>
          <w:rFonts w:ascii="Times New Roman" w:hAnsi="Times New Roman"/>
          <w:sz w:val="24"/>
          <w:szCs w:val="24"/>
        </w:rPr>
        <w:t>4</w:t>
      </w:r>
      <w:r w:rsidR="00737221">
        <w:rPr>
          <w:rFonts w:ascii="Times New Roman" w:hAnsi="Times New Roman"/>
          <w:sz w:val="24"/>
          <w:szCs w:val="24"/>
        </w:rPr>
        <w:t>, III a</w:t>
      </w:r>
      <w:r w:rsidR="00D7370D">
        <w:rPr>
          <w:rFonts w:ascii="Times New Roman" w:hAnsi="Times New Roman"/>
          <w:sz w:val="24"/>
          <w:szCs w:val="24"/>
        </w:rPr>
        <w:t>.</w:t>
      </w:r>
    </w:p>
    <w:p w:rsidR="00D62F79" w:rsidRDefault="00D62F79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F8798C" w:rsidRPr="00F8798C" w:rsidRDefault="0019295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29524" cy="374931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775117_305679753685069_353852175156458291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08" cy="3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B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7454B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F8798C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8798C">
        <w:rPr>
          <w:rFonts w:ascii="Times New Roman" w:hAnsi="Times New Roman"/>
          <w:sz w:val="24"/>
          <w:szCs w:val="24"/>
        </w:rPr>
        <w:lastRenderedPageBreak/>
        <w:t>Adomo Mickevičiaus skaitykl</w:t>
      </w:r>
      <w:r w:rsidR="003B6F68">
        <w:rPr>
          <w:rFonts w:ascii="Times New Roman" w:hAnsi="Times New Roman"/>
          <w:sz w:val="24"/>
          <w:szCs w:val="24"/>
        </w:rPr>
        <w:t>a. N</w:t>
      </w:r>
      <w:r w:rsidRPr="00F8798C">
        <w:rPr>
          <w:rFonts w:ascii="Times New Roman" w:hAnsi="Times New Roman"/>
          <w:sz w:val="24"/>
          <w:szCs w:val="24"/>
        </w:rPr>
        <w:t>uotrauka</w:t>
      </w:r>
      <w:r w:rsidR="00ED472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ED472C">
        <w:rPr>
          <w:rFonts w:ascii="Times New Roman" w:hAnsi="Times New Roman"/>
          <w:sz w:val="24"/>
          <w:szCs w:val="24"/>
        </w:rPr>
        <w:t>r.</w:t>
      </w:r>
      <w:r w:rsidR="00FE555A">
        <w:rPr>
          <w:rFonts w:ascii="Times New Roman" w:hAnsi="Times New Roman"/>
          <w:sz w:val="24"/>
          <w:szCs w:val="24"/>
        </w:rPr>
        <w:t xml:space="preserve"> </w:t>
      </w:r>
      <w:r w:rsidR="00ED472C">
        <w:rPr>
          <w:rFonts w:ascii="Times New Roman" w:hAnsi="Times New Roman"/>
          <w:sz w:val="24"/>
          <w:szCs w:val="24"/>
        </w:rPr>
        <w:t>5</w:t>
      </w:r>
      <w:r w:rsidR="00E02F4E">
        <w:rPr>
          <w:rFonts w:ascii="Times New Roman" w:hAnsi="Times New Roman"/>
          <w:sz w:val="24"/>
          <w:szCs w:val="24"/>
        </w:rPr>
        <w:t>,</w:t>
      </w:r>
      <w:r w:rsidR="0035425E">
        <w:rPr>
          <w:rFonts w:ascii="Times New Roman" w:hAnsi="Times New Roman"/>
          <w:sz w:val="24"/>
          <w:szCs w:val="24"/>
        </w:rPr>
        <w:t xml:space="preserve"> III a</w:t>
      </w:r>
      <w:r w:rsidR="00F8798C" w:rsidRPr="00F8798C">
        <w:rPr>
          <w:rFonts w:ascii="Times New Roman" w:hAnsi="Times New Roman"/>
          <w:sz w:val="24"/>
          <w:szCs w:val="24"/>
        </w:rPr>
        <w:t>.</w:t>
      </w:r>
    </w:p>
    <w:p w:rsidR="0007454B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192954" w:rsidRPr="00F8798C" w:rsidRDefault="0019295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371376" cy="3575713"/>
            <wp:effectExtent l="0" t="0" r="1270" b="5715"/>
            <wp:docPr id="2" name="Picture 2" descr="C:\Users\edised\AppData\Local\Microsoft\Windows\INetCache\Content.Word\61020659_2241145982816675_238793413648134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sed\AppData\Local\Microsoft\Windows\INetCache\Content.Word\61020659_2241145982816675_238793413648134963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19" cy="35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8C" w:rsidRDefault="00F8798C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F8798C" w:rsidRPr="00F8798C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8798C">
        <w:rPr>
          <w:rFonts w:ascii="Times New Roman" w:hAnsi="Times New Roman"/>
          <w:sz w:val="24"/>
          <w:szCs w:val="24"/>
        </w:rPr>
        <w:t>Retų spaudinių skaitykl</w:t>
      </w:r>
      <w:r w:rsidR="00E05F9F">
        <w:rPr>
          <w:rFonts w:ascii="Times New Roman" w:hAnsi="Times New Roman"/>
          <w:sz w:val="24"/>
          <w:szCs w:val="24"/>
        </w:rPr>
        <w:t>a. N</w:t>
      </w:r>
      <w:r w:rsidRPr="00F8798C">
        <w:rPr>
          <w:rFonts w:ascii="Times New Roman" w:hAnsi="Times New Roman"/>
          <w:sz w:val="24"/>
          <w:szCs w:val="24"/>
        </w:rPr>
        <w:t>uotrauka</w:t>
      </w:r>
      <w:r w:rsidR="003D5F45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6</w:t>
      </w:r>
      <w:r w:rsidR="0035425E">
        <w:rPr>
          <w:rFonts w:ascii="Times New Roman" w:hAnsi="Times New Roman"/>
          <w:sz w:val="24"/>
          <w:szCs w:val="24"/>
        </w:rPr>
        <w:t>, II a</w:t>
      </w:r>
      <w:r w:rsidR="00F8798C" w:rsidRPr="00F8798C">
        <w:rPr>
          <w:rFonts w:ascii="Times New Roman" w:hAnsi="Times New Roman"/>
          <w:sz w:val="24"/>
          <w:szCs w:val="24"/>
        </w:rPr>
        <w:t>.</w:t>
      </w:r>
    </w:p>
    <w:p w:rsidR="00D7370D" w:rsidRDefault="00D7370D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7370D" w:rsidRDefault="004D30F9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406887" cy="3690798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tų spaudinių skaitykl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096" cy="36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D" w:rsidRDefault="00D7370D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7370D" w:rsidRPr="00F8798C" w:rsidRDefault="00D7370D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62F79" w:rsidRDefault="00D62F79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62F79" w:rsidRDefault="00D62F79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7454B" w:rsidRDefault="0007454B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7D6B62" w:rsidRDefault="007D6B62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6177F8" w:rsidRPr="00F8798C" w:rsidRDefault="00E05F9F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Parodų salė. N</w:t>
      </w:r>
      <w:r w:rsidR="006177F8" w:rsidRPr="00F8798C">
        <w:rPr>
          <w:rFonts w:ascii="Times New Roman" w:hAnsi="Times New Roman"/>
          <w:sz w:val="24"/>
          <w:szCs w:val="24"/>
        </w:rPr>
        <w:t>uotrauka</w:t>
      </w:r>
      <w:r w:rsidR="00ED472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ED472C">
        <w:rPr>
          <w:rFonts w:ascii="Times New Roman" w:hAnsi="Times New Roman"/>
          <w:sz w:val="24"/>
          <w:szCs w:val="24"/>
        </w:rPr>
        <w:t>r.</w:t>
      </w:r>
      <w:r w:rsidR="00FE555A">
        <w:rPr>
          <w:rFonts w:ascii="Times New Roman" w:hAnsi="Times New Roman"/>
          <w:sz w:val="24"/>
          <w:szCs w:val="24"/>
        </w:rPr>
        <w:t xml:space="preserve"> </w:t>
      </w:r>
      <w:r w:rsidR="00ED472C">
        <w:rPr>
          <w:rFonts w:ascii="Times New Roman" w:hAnsi="Times New Roman"/>
          <w:sz w:val="24"/>
          <w:szCs w:val="24"/>
        </w:rPr>
        <w:t>7</w:t>
      </w:r>
      <w:r w:rsidR="0035425E">
        <w:rPr>
          <w:rFonts w:ascii="Times New Roman" w:hAnsi="Times New Roman"/>
          <w:sz w:val="24"/>
          <w:szCs w:val="24"/>
        </w:rPr>
        <w:t>, II a.</w:t>
      </w:r>
    </w:p>
    <w:p w:rsidR="00F8798C" w:rsidRPr="00F8798C" w:rsidRDefault="00F8798C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F8798C" w:rsidRPr="00F8798C" w:rsidRDefault="008047D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89767" cy="4192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523_1432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489" cy="420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8C" w:rsidRDefault="00F8798C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D6194" w:rsidRDefault="000D619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D6194" w:rsidRDefault="009F5EE8" w:rsidP="00157FA8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Bibliotekos k</w:t>
      </w:r>
      <w:r w:rsidR="005365DC">
        <w:rPr>
          <w:rFonts w:ascii="Times New Roman" w:hAnsi="Times New Roman"/>
          <w:sz w:val="24"/>
          <w:szCs w:val="24"/>
        </w:rPr>
        <w:t>iem</w:t>
      </w:r>
      <w:r w:rsidR="009F1D01">
        <w:rPr>
          <w:rFonts w:ascii="Times New Roman" w:hAnsi="Times New Roman"/>
          <w:sz w:val="24"/>
          <w:szCs w:val="24"/>
        </w:rPr>
        <w:t>as. N</w:t>
      </w:r>
      <w:r w:rsidR="005365DC">
        <w:rPr>
          <w:rFonts w:ascii="Times New Roman" w:hAnsi="Times New Roman"/>
          <w:sz w:val="24"/>
          <w:szCs w:val="24"/>
        </w:rPr>
        <w:t>uotrauka</w:t>
      </w:r>
      <w:r w:rsidR="003D5F45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8</w:t>
      </w:r>
      <w:r w:rsidR="005365DC">
        <w:rPr>
          <w:rFonts w:ascii="Times New Roman" w:hAnsi="Times New Roman"/>
          <w:sz w:val="24"/>
          <w:szCs w:val="24"/>
        </w:rPr>
        <w:t>.</w:t>
      </w:r>
    </w:p>
    <w:p w:rsidR="00157FA8" w:rsidRDefault="00157FA8" w:rsidP="00157FA8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D6194" w:rsidRDefault="0000623B" w:rsidP="0000623B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00623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618104" cy="3460760"/>
            <wp:effectExtent l="0" t="0" r="0" b="6350"/>
            <wp:docPr id="9" name="Picture 9" descr="C:\Users\aldjel\Desktop\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jel\Desktop\DSC01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48" cy="34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A8" w:rsidRDefault="00157FA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157FA8" w:rsidRDefault="00157FA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4D5EDD" w:rsidRDefault="004D5EDD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6177F8" w:rsidRDefault="006177F8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8798C">
        <w:rPr>
          <w:rFonts w:ascii="Times New Roman" w:hAnsi="Times New Roman"/>
          <w:sz w:val="24"/>
          <w:szCs w:val="24"/>
        </w:rPr>
        <w:lastRenderedPageBreak/>
        <w:t>Laisvalaikio erdvė</w:t>
      </w:r>
      <w:r w:rsidR="009F1D01">
        <w:rPr>
          <w:rFonts w:ascii="Times New Roman" w:hAnsi="Times New Roman"/>
          <w:sz w:val="24"/>
          <w:szCs w:val="24"/>
        </w:rPr>
        <w:t>. N</w:t>
      </w:r>
      <w:r w:rsidRPr="00F8798C">
        <w:rPr>
          <w:rFonts w:ascii="Times New Roman" w:hAnsi="Times New Roman"/>
          <w:sz w:val="24"/>
          <w:szCs w:val="24"/>
        </w:rPr>
        <w:t>uotrauka</w:t>
      </w:r>
      <w:r w:rsidR="003D5F45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9</w:t>
      </w:r>
      <w:r w:rsidR="0035425E">
        <w:rPr>
          <w:rFonts w:ascii="Times New Roman" w:hAnsi="Times New Roman"/>
          <w:sz w:val="24"/>
          <w:szCs w:val="24"/>
        </w:rPr>
        <w:t>, III a</w:t>
      </w:r>
      <w:r w:rsidRPr="00F8798C">
        <w:rPr>
          <w:rFonts w:ascii="Times New Roman" w:hAnsi="Times New Roman"/>
          <w:sz w:val="24"/>
          <w:szCs w:val="24"/>
        </w:rPr>
        <w:t>.</w:t>
      </w:r>
    </w:p>
    <w:p w:rsidR="000D6194" w:rsidRDefault="000D6194" w:rsidP="000E06A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8047D4" w:rsidRDefault="008047D4" w:rsidP="00E20E61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53301" cy="37151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23_1437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85" cy="37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20" w:rsidRDefault="005A4F20" w:rsidP="00E20E61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5A4F20" w:rsidRDefault="005A4F20" w:rsidP="00E20E61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5A4F20" w:rsidRDefault="007827CB" w:rsidP="003D5F45">
      <w:pPr>
        <w:pStyle w:val="NoSpacing"/>
        <w:ind w:left="1296"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365DC">
        <w:rPr>
          <w:rFonts w:ascii="Times New Roman" w:hAnsi="Times New Roman"/>
          <w:sz w:val="24"/>
          <w:szCs w:val="24"/>
        </w:rPr>
        <w:t>Mokymų auditorij</w:t>
      </w:r>
      <w:r>
        <w:rPr>
          <w:rFonts w:ascii="Times New Roman" w:hAnsi="Times New Roman"/>
          <w:sz w:val="24"/>
          <w:szCs w:val="24"/>
        </w:rPr>
        <w:t>a</w:t>
      </w:r>
      <w:r w:rsidR="004D5EDD">
        <w:rPr>
          <w:rFonts w:ascii="Times New Roman" w:hAnsi="Times New Roman"/>
          <w:sz w:val="24"/>
          <w:szCs w:val="24"/>
        </w:rPr>
        <w:t>. Nuotrauka</w:t>
      </w:r>
      <w:r w:rsidR="005365DC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10</w:t>
      </w:r>
      <w:r w:rsidR="00E8410C">
        <w:rPr>
          <w:rFonts w:ascii="Times New Roman" w:hAnsi="Times New Roman"/>
          <w:sz w:val="24"/>
          <w:szCs w:val="24"/>
        </w:rPr>
        <w:t>, I a</w:t>
      </w:r>
      <w:r w:rsidR="009F5EE8">
        <w:rPr>
          <w:rFonts w:ascii="Times New Roman" w:hAnsi="Times New Roman"/>
          <w:sz w:val="24"/>
          <w:szCs w:val="24"/>
        </w:rPr>
        <w:t>.</w:t>
      </w:r>
      <w:r w:rsidR="005A4F20" w:rsidRPr="005A4F20">
        <w:rPr>
          <w:rFonts w:ascii="Times New Roman" w:hAnsi="Times New Roman"/>
          <w:sz w:val="24"/>
          <w:szCs w:val="24"/>
        </w:rPr>
        <w:t xml:space="preserve"> </w:t>
      </w: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  <w:r w:rsidRPr="00EA69C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20130" cy="3440968"/>
            <wp:effectExtent l="0" t="0" r="0" b="7620"/>
            <wp:docPr id="11" name="Picture 11" descr="C:\Users\aldjel\Desktop\Mokymų klasė I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jel\Desktop\Mokymų klasė Ia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416ED5" w:rsidRDefault="00416ED5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416ED5" w:rsidRDefault="00416ED5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5A4F20" w:rsidRDefault="00EA69C8" w:rsidP="003D5F45">
      <w:pPr>
        <w:pStyle w:val="NoSpacing"/>
        <w:ind w:left="1296" w:firstLine="1296"/>
        <w:rPr>
          <w:rFonts w:ascii="Segoe UI Symbol" w:hAnsi="Segoe UI Symbol" w:cs="Segoe UI 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Mokymų auditorij</w:t>
      </w:r>
      <w:r w:rsidR="007827CB">
        <w:rPr>
          <w:rFonts w:ascii="Times New Roman" w:hAnsi="Times New Roman"/>
          <w:sz w:val="24"/>
          <w:szCs w:val="24"/>
        </w:rPr>
        <w:t>a</w:t>
      </w:r>
      <w:r w:rsidR="004D5EDD">
        <w:rPr>
          <w:rFonts w:ascii="Times New Roman" w:hAnsi="Times New Roman"/>
          <w:sz w:val="24"/>
          <w:szCs w:val="24"/>
        </w:rPr>
        <w:t>. Nuotrauka</w:t>
      </w:r>
      <w:r w:rsidR="007827CB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11</w:t>
      </w:r>
      <w:r w:rsidR="00E8410C">
        <w:rPr>
          <w:rFonts w:ascii="Times New Roman" w:hAnsi="Times New Roman"/>
          <w:sz w:val="24"/>
          <w:szCs w:val="24"/>
        </w:rPr>
        <w:t>, rūsy</w:t>
      </w:r>
      <w:r w:rsidR="004D5EDD">
        <w:rPr>
          <w:rFonts w:ascii="Times New Roman" w:hAnsi="Times New Roman"/>
          <w:sz w:val="24"/>
          <w:szCs w:val="24"/>
        </w:rPr>
        <w:t>s</w:t>
      </w:r>
      <w:r w:rsidR="007160E9">
        <w:rPr>
          <w:rFonts w:ascii="Segoe UI Symbol" w:hAnsi="Segoe UI Symbol" w:cs="Segoe UI Symbol"/>
          <w:sz w:val="24"/>
          <w:szCs w:val="24"/>
        </w:rPr>
        <w:t>.</w:t>
      </w:r>
    </w:p>
    <w:p w:rsidR="00EA69C8" w:rsidRDefault="00EA69C8" w:rsidP="005A4F20">
      <w:pPr>
        <w:pStyle w:val="NoSpacing"/>
        <w:rPr>
          <w:rFonts w:ascii="Segoe UI Symbol" w:hAnsi="Segoe UI Symbol" w:cs="Segoe UI Symbol"/>
          <w:sz w:val="24"/>
          <w:szCs w:val="24"/>
        </w:rPr>
      </w:pPr>
    </w:p>
    <w:p w:rsidR="00EA69C8" w:rsidRPr="005A4F20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  <w:r w:rsidRPr="00EA69C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20130" cy="3440968"/>
            <wp:effectExtent l="0" t="0" r="0" b="7620"/>
            <wp:docPr id="12" name="Picture 12" descr="C:\Users\aldjel\Desktop\Mokymų klasė, rūs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djel\Desktop\Mokymų klasė, rūsy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ED472C" w:rsidRDefault="00ED472C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5A4F20" w:rsidRDefault="005A4F20" w:rsidP="003D5F45">
      <w:pPr>
        <w:pStyle w:val="NoSpacing"/>
        <w:ind w:left="1296"/>
        <w:rPr>
          <w:rFonts w:ascii="Times New Roman" w:hAnsi="Times New Roman"/>
          <w:sz w:val="24"/>
          <w:szCs w:val="24"/>
        </w:rPr>
      </w:pPr>
      <w:r w:rsidRPr="005A4F20">
        <w:rPr>
          <w:rFonts w:ascii="Times New Roman" w:hAnsi="Times New Roman"/>
          <w:sz w:val="24"/>
          <w:szCs w:val="24"/>
        </w:rPr>
        <w:t>Pasitarimų kambar</w:t>
      </w:r>
      <w:r w:rsidR="004D5EDD">
        <w:rPr>
          <w:rFonts w:ascii="Times New Roman" w:hAnsi="Times New Roman"/>
          <w:sz w:val="24"/>
          <w:szCs w:val="24"/>
        </w:rPr>
        <w:t>ys. N</w:t>
      </w:r>
      <w:r w:rsidR="00A152CB">
        <w:rPr>
          <w:rFonts w:ascii="Times New Roman" w:hAnsi="Times New Roman"/>
          <w:sz w:val="24"/>
          <w:szCs w:val="24"/>
        </w:rPr>
        <w:t>uotrauka</w:t>
      </w:r>
      <w:r w:rsidR="003D5F45">
        <w:rPr>
          <w:rFonts w:ascii="Times New Roman" w:hAnsi="Times New Roman"/>
          <w:sz w:val="24"/>
          <w:szCs w:val="24"/>
        </w:rPr>
        <w:t xml:space="preserve"> </w:t>
      </w:r>
      <w:r w:rsidR="009770A0">
        <w:rPr>
          <w:rFonts w:ascii="Times New Roman" w:hAnsi="Times New Roman"/>
          <w:sz w:val="24"/>
          <w:szCs w:val="24"/>
        </w:rPr>
        <w:t>N</w:t>
      </w:r>
      <w:r w:rsidR="003D5F45">
        <w:rPr>
          <w:rFonts w:ascii="Times New Roman" w:hAnsi="Times New Roman"/>
          <w:sz w:val="24"/>
          <w:szCs w:val="24"/>
        </w:rPr>
        <w:t>r. 12</w:t>
      </w:r>
      <w:r w:rsidR="00A152CB">
        <w:rPr>
          <w:rFonts w:ascii="Times New Roman" w:hAnsi="Times New Roman"/>
          <w:sz w:val="24"/>
          <w:szCs w:val="24"/>
        </w:rPr>
        <w:t>, a</w:t>
      </w:r>
      <w:r w:rsidR="00416ED5">
        <w:rPr>
          <w:rFonts w:ascii="Times New Roman" w:hAnsi="Times New Roman"/>
          <w:sz w:val="24"/>
          <w:szCs w:val="24"/>
        </w:rPr>
        <w:t>dministracijos pastat</w:t>
      </w:r>
      <w:r w:rsidR="004D5EDD">
        <w:rPr>
          <w:rFonts w:ascii="Times New Roman" w:hAnsi="Times New Roman"/>
          <w:sz w:val="24"/>
          <w:szCs w:val="24"/>
        </w:rPr>
        <w:t>as,</w:t>
      </w:r>
      <w:r w:rsidR="00416ED5">
        <w:rPr>
          <w:rFonts w:ascii="Times New Roman" w:hAnsi="Times New Roman"/>
          <w:sz w:val="24"/>
          <w:szCs w:val="24"/>
        </w:rPr>
        <w:t xml:space="preserve"> II a.</w:t>
      </w:r>
    </w:p>
    <w:p w:rsidR="00EA69C8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</w:p>
    <w:p w:rsidR="00EA69C8" w:rsidRPr="005A4F20" w:rsidRDefault="00EA69C8" w:rsidP="005A4F20">
      <w:pPr>
        <w:pStyle w:val="NoSpacing"/>
        <w:rPr>
          <w:rFonts w:ascii="Times New Roman" w:hAnsi="Times New Roman"/>
          <w:sz w:val="24"/>
          <w:szCs w:val="24"/>
        </w:rPr>
      </w:pPr>
      <w:r w:rsidRPr="00EA69C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20130" cy="3442618"/>
            <wp:effectExtent l="0" t="0" r="0" b="5715"/>
            <wp:docPr id="13" name="Picture 13" descr="C:\Users\aldjel\Desktop\Pasitarimų kamba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djel\Desktop\Pasitarimų kambary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9C8" w:rsidRPr="005A4F20" w:rsidSect="005A0350">
      <w:pgSz w:w="11906" w:h="16838" w:code="9"/>
      <w:pgMar w:top="1134" w:right="567" w:bottom="1134" w:left="1701" w:header="567" w:footer="567" w:gutter="0"/>
      <w:paperSrc w:first="7" w:other="7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F2F" w:rsidRDefault="001B4F2F" w:rsidP="00310BE3">
      <w:pPr>
        <w:spacing w:after="0" w:line="240" w:lineRule="auto"/>
      </w:pPr>
      <w:r>
        <w:separator/>
      </w:r>
    </w:p>
  </w:endnote>
  <w:endnote w:type="continuationSeparator" w:id="0">
    <w:p w:rsidR="001B4F2F" w:rsidRDefault="001B4F2F" w:rsidP="0031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F2F" w:rsidRDefault="001B4F2F" w:rsidP="00310BE3">
      <w:pPr>
        <w:spacing w:after="0" w:line="240" w:lineRule="auto"/>
      </w:pPr>
      <w:r>
        <w:separator/>
      </w:r>
    </w:p>
  </w:footnote>
  <w:footnote w:type="continuationSeparator" w:id="0">
    <w:p w:rsidR="001B4F2F" w:rsidRDefault="001B4F2F" w:rsidP="00310BE3">
      <w:pPr>
        <w:spacing w:after="0" w:line="240" w:lineRule="auto"/>
      </w:pPr>
      <w:r>
        <w:continuationSeparator/>
      </w:r>
    </w:p>
  </w:footnote>
  <w:footnote w:id="1">
    <w:p w:rsidR="00744007" w:rsidRDefault="00744007">
      <w:pPr>
        <w:pStyle w:val="FootnoteText"/>
        <w:rPr>
          <w:rFonts w:ascii="Times New Roman" w:hAnsi="Times New Roman"/>
        </w:rPr>
      </w:pPr>
    </w:p>
    <w:p w:rsidR="00310BE3" w:rsidRPr="00310BE3" w:rsidRDefault="00310BE3">
      <w:pPr>
        <w:pStyle w:val="FootnoteText"/>
        <w:rPr>
          <w:rFonts w:ascii="Times New Roman" w:hAnsi="Times New Roman"/>
        </w:rPr>
      </w:pPr>
      <w:r w:rsidRPr="00310BE3">
        <w:rPr>
          <w:rStyle w:val="FootnoteReference"/>
          <w:rFonts w:ascii="Times New Roman" w:hAnsi="Times New Roman"/>
        </w:rPr>
        <w:footnoteRef/>
      </w:r>
      <w:r w:rsidRPr="00310BE3">
        <w:rPr>
          <w:rFonts w:ascii="Times New Roman" w:hAnsi="Times New Roman"/>
        </w:rPr>
        <w:t xml:space="preserve"> Renginio pasiruošimo laikas yra apmokestinamas</w:t>
      </w:r>
      <w:r>
        <w:rPr>
          <w:rFonts w:ascii="Times New Roman" w:hAnsi="Times New Roman"/>
        </w:rPr>
        <w:t>.</w:t>
      </w:r>
    </w:p>
  </w:footnote>
  <w:footnote w:id="2">
    <w:p w:rsidR="00310BE3" w:rsidRDefault="00744007">
      <w:pPr>
        <w:pStyle w:val="FootnoteText"/>
        <w:rPr>
          <w:rFonts w:ascii="Times New Roman" w:hAnsi="Times New Roman"/>
        </w:rPr>
      </w:pPr>
      <w:r w:rsidRPr="00310BE3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Maitinima</w:t>
      </w:r>
      <w:r w:rsidR="00782CCC">
        <w:rPr>
          <w:rFonts w:ascii="Times New Roman" w:hAnsi="Times New Roman"/>
        </w:rPr>
        <w:t xml:space="preserve">s renginiuose </w:t>
      </w:r>
      <w:r w:rsidR="00C0522D">
        <w:rPr>
          <w:rFonts w:ascii="Times New Roman" w:hAnsi="Times New Roman"/>
        </w:rPr>
        <w:t xml:space="preserve">draudžiamas. </w:t>
      </w:r>
      <w:r w:rsidR="00782CCC">
        <w:rPr>
          <w:rFonts w:ascii="Times New Roman" w:hAnsi="Times New Roman"/>
        </w:rPr>
        <w:t xml:space="preserve">Išimtys </w:t>
      </w:r>
      <w:r w:rsidR="005A1B1F">
        <w:rPr>
          <w:rFonts w:ascii="Times New Roman" w:hAnsi="Times New Roman"/>
        </w:rPr>
        <w:t>su</w:t>
      </w:r>
      <w:r w:rsidR="00782CCC">
        <w:rPr>
          <w:rFonts w:ascii="Times New Roman" w:hAnsi="Times New Roman"/>
        </w:rPr>
        <w:t xml:space="preserve">teikiamos tik oficialių priėmimų metu Bibliotekos direktoriaus </w:t>
      </w:r>
      <w:r w:rsidR="009D68BC">
        <w:rPr>
          <w:rFonts w:ascii="Times New Roman" w:hAnsi="Times New Roman"/>
        </w:rPr>
        <w:t>leidimu</w:t>
      </w:r>
      <w:r w:rsidR="00782CCC">
        <w:rPr>
          <w:rFonts w:ascii="Times New Roman" w:hAnsi="Times New Roman"/>
        </w:rPr>
        <w:t>.</w:t>
      </w: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744007" w:rsidRDefault="00744007">
      <w:pPr>
        <w:pStyle w:val="FootnoteText"/>
        <w:rPr>
          <w:rFonts w:ascii="Times New Roman" w:hAnsi="Times New Roman"/>
        </w:rPr>
      </w:pPr>
    </w:p>
    <w:p w:rsidR="00AE6671" w:rsidRPr="00310BE3" w:rsidRDefault="00AE6671">
      <w:pPr>
        <w:pStyle w:val="FootnoteText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4E10"/>
    <w:multiLevelType w:val="hybridMultilevel"/>
    <w:tmpl w:val="0F825E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8D2"/>
    <w:multiLevelType w:val="hybridMultilevel"/>
    <w:tmpl w:val="C98CA1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71B81"/>
    <w:multiLevelType w:val="hybridMultilevel"/>
    <w:tmpl w:val="ECB21F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93"/>
    <w:rsid w:val="0000623B"/>
    <w:rsid w:val="000079D2"/>
    <w:rsid w:val="00014933"/>
    <w:rsid w:val="0002194A"/>
    <w:rsid w:val="00041CAF"/>
    <w:rsid w:val="00055033"/>
    <w:rsid w:val="00057211"/>
    <w:rsid w:val="0006183A"/>
    <w:rsid w:val="0007454B"/>
    <w:rsid w:val="00087B72"/>
    <w:rsid w:val="0009049B"/>
    <w:rsid w:val="000D6194"/>
    <w:rsid w:val="000E06A6"/>
    <w:rsid w:val="000F5042"/>
    <w:rsid w:val="00110AC5"/>
    <w:rsid w:val="001272E2"/>
    <w:rsid w:val="00127439"/>
    <w:rsid w:val="0014674D"/>
    <w:rsid w:val="00157FA8"/>
    <w:rsid w:val="00162C0C"/>
    <w:rsid w:val="00164D4A"/>
    <w:rsid w:val="00175972"/>
    <w:rsid w:val="00192954"/>
    <w:rsid w:val="00193454"/>
    <w:rsid w:val="001B15FB"/>
    <w:rsid w:val="001B4F2F"/>
    <w:rsid w:val="001B7577"/>
    <w:rsid w:val="001D5F38"/>
    <w:rsid w:val="001D766A"/>
    <w:rsid w:val="0021053D"/>
    <w:rsid w:val="0022381C"/>
    <w:rsid w:val="00242E33"/>
    <w:rsid w:val="00245A89"/>
    <w:rsid w:val="00276A81"/>
    <w:rsid w:val="00283FBC"/>
    <w:rsid w:val="002870FA"/>
    <w:rsid w:val="00290972"/>
    <w:rsid w:val="002911B2"/>
    <w:rsid w:val="00293D26"/>
    <w:rsid w:val="002A058B"/>
    <w:rsid w:val="002A3983"/>
    <w:rsid w:val="002B11AA"/>
    <w:rsid w:val="002E4DC4"/>
    <w:rsid w:val="00310BE3"/>
    <w:rsid w:val="0031210D"/>
    <w:rsid w:val="003229B2"/>
    <w:rsid w:val="003316A3"/>
    <w:rsid w:val="00331DBF"/>
    <w:rsid w:val="00340B21"/>
    <w:rsid w:val="00353F19"/>
    <w:rsid w:val="0035425E"/>
    <w:rsid w:val="00363230"/>
    <w:rsid w:val="00373135"/>
    <w:rsid w:val="003859A9"/>
    <w:rsid w:val="003900D0"/>
    <w:rsid w:val="00395D22"/>
    <w:rsid w:val="00396988"/>
    <w:rsid w:val="0039700B"/>
    <w:rsid w:val="003B6F68"/>
    <w:rsid w:val="003C3151"/>
    <w:rsid w:val="003D5F45"/>
    <w:rsid w:val="003E0AD3"/>
    <w:rsid w:val="003E42FF"/>
    <w:rsid w:val="003F5E62"/>
    <w:rsid w:val="003F5F51"/>
    <w:rsid w:val="004022C0"/>
    <w:rsid w:val="00416ED5"/>
    <w:rsid w:val="00474F8B"/>
    <w:rsid w:val="004D30F9"/>
    <w:rsid w:val="004D5EDD"/>
    <w:rsid w:val="004F5BE5"/>
    <w:rsid w:val="004F716D"/>
    <w:rsid w:val="0051086B"/>
    <w:rsid w:val="00513730"/>
    <w:rsid w:val="005176C5"/>
    <w:rsid w:val="005365DC"/>
    <w:rsid w:val="00540D33"/>
    <w:rsid w:val="0054197D"/>
    <w:rsid w:val="0056125C"/>
    <w:rsid w:val="005613AC"/>
    <w:rsid w:val="005663B7"/>
    <w:rsid w:val="00573D39"/>
    <w:rsid w:val="005867AF"/>
    <w:rsid w:val="005A0350"/>
    <w:rsid w:val="005A1B1F"/>
    <w:rsid w:val="005A2A97"/>
    <w:rsid w:val="005A4F20"/>
    <w:rsid w:val="005C0466"/>
    <w:rsid w:val="005F6BE5"/>
    <w:rsid w:val="00615F61"/>
    <w:rsid w:val="00616C68"/>
    <w:rsid w:val="006177F8"/>
    <w:rsid w:val="0062748A"/>
    <w:rsid w:val="00641C7B"/>
    <w:rsid w:val="006478BD"/>
    <w:rsid w:val="00694CC7"/>
    <w:rsid w:val="00697C90"/>
    <w:rsid w:val="006A5EC0"/>
    <w:rsid w:val="006A7869"/>
    <w:rsid w:val="006B0A43"/>
    <w:rsid w:val="006B5872"/>
    <w:rsid w:val="006C5478"/>
    <w:rsid w:val="006D41F5"/>
    <w:rsid w:val="006E11FA"/>
    <w:rsid w:val="006F3075"/>
    <w:rsid w:val="006F6B16"/>
    <w:rsid w:val="0071505B"/>
    <w:rsid w:val="007160E9"/>
    <w:rsid w:val="00732BA0"/>
    <w:rsid w:val="00737221"/>
    <w:rsid w:val="00744007"/>
    <w:rsid w:val="00755055"/>
    <w:rsid w:val="007649D2"/>
    <w:rsid w:val="00764A25"/>
    <w:rsid w:val="00771EEF"/>
    <w:rsid w:val="007827CB"/>
    <w:rsid w:val="00782CCC"/>
    <w:rsid w:val="00785489"/>
    <w:rsid w:val="007B0EED"/>
    <w:rsid w:val="007B108F"/>
    <w:rsid w:val="007C60AA"/>
    <w:rsid w:val="007D0101"/>
    <w:rsid w:val="007D6B62"/>
    <w:rsid w:val="007E32B5"/>
    <w:rsid w:val="008047D4"/>
    <w:rsid w:val="00811D56"/>
    <w:rsid w:val="00814BE1"/>
    <w:rsid w:val="008540C8"/>
    <w:rsid w:val="00862426"/>
    <w:rsid w:val="00867838"/>
    <w:rsid w:val="00870C0C"/>
    <w:rsid w:val="008863AB"/>
    <w:rsid w:val="008B3B30"/>
    <w:rsid w:val="008D2807"/>
    <w:rsid w:val="008D28A1"/>
    <w:rsid w:val="008E54C1"/>
    <w:rsid w:val="008E7962"/>
    <w:rsid w:val="00902D21"/>
    <w:rsid w:val="00913D1D"/>
    <w:rsid w:val="00916695"/>
    <w:rsid w:val="0092454D"/>
    <w:rsid w:val="0092677F"/>
    <w:rsid w:val="00935930"/>
    <w:rsid w:val="009371F6"/>
    <w:rsid w:val="00974493"/>
    <w:rsid w:val="009770A0"/>
    <w:rsid w:val="00994817"/>
    <w:rsid w:val="009B184D"/>
    <w:rsid w:val="009D68BC"/>
    <w:rsid w:val="009E0F2F"/>
    <w:rsid w:val="009F1D01"/>
    <w:rsid w:val="009F3FF6"/>
    <w:rsid w:val="009F5EE8"/>
    <w:rsid w:val="00A07AB0"/>
    <w:rsid w:val="00A152CB"/>
    <w:rsid w:val="00A154A4"/>
    <w:rsid w:val="00A21A2D"/>
    <w:rsid w:val="00A21D9B"/>
    <w:rsid w:val="00A66C51"/>
    <w:rsid w:val="00A77F0C"/>
    <w:rsid w:val="00A83888"/>
    <w:rsid w:val="00A8608E"/>
    <w:rsid w:val="00A9502F"/>
    <w:rsid w:val="00AC5373"/>
    <w:rsid w:val="00AE44F4"/>
    <w:rsid w:val="00AE6671"/>
    <w:rsid w:val="00B01455"/>
    <w:rsid w:val="00B11363"/>
    <w:rsid w:val="00B226FC"/>
    <w:rsid w:val="00B457B5"/>
    <w:rsid w:val="00B610BF"/>
    <w:rsid w:val="00B61A6A"/>
    <w:rsid w:val="00B75AED"/>
    <w:rsid w:val="00B75B53"/>
    <w:rsid w:val="00BB49E7"/>
    <w:rsid w:val="00C0522D"/>
    <w:rsid w:val="00C10BC2"/>
    <w:rsid w:val="00C12721"/>
    <w:rsid w:val="00C15071"/>
    <w:rsid w:val="00C21297"/>
    <w:rsid w:val="00C311F8"/>
    <w:rsid w:val="00C327D1"/>
    <w:rsid w:val="00C430F2"/>
    <w:rsid w:val="00C47C2C"/>
    <w:rsid w:val="00C73F5D"/>
    <w:rsid w:val="00C85E29"/>
    <w:rsid w:val="00CA567C"/>
    <w:rsid w:val="00CB2D59"/>
    <w:rsid w:val="00CC3B2A"/>
    <w:rsid w:val="00CD1EB6"/>
    <w:rsid w:val="00CD3D50"/>
    <w:rsid w:val="00CE0FC1"/>
    <w:rsid w:val="00CE3216"/>
    <w:rsid w:val="00CE3B47"/>
    <w:rsid w:val="00D128D7"/>
    <w:rsid w:val="00D13E3E"/>
    <w:rsid w:val="00D22CDB"/>
    <w:rsid w:val="00D25384"/>
    <w:rsid w:val="00D4016E"/>
    <w:rsid w:val="00D44788"/>
    <w:rsid w:val="00D44C6E"/>
    <w:rsid w:val="00D537B9"/>
    <w:rsid w:val="00D57142"/>
    <w:rsid w:val="00D62F79"/>
    <w:rsid w:val="00D7370D"/>
    <w:rsid w:val="00D80C25"/>
    <w:rsid w:val="00D94CDA"/>
    <w:rsid w:val="00D96997"/>
    <w:rsid w:val="00DB1118"/>
    <w:rsid w:val="00DF59A6"/>
    <w:rsid w:val="00E02F4E"/>
    <w:rsid w:val="00E05F9F"/>
    <w:rsid w:val="00E1722A"/>
    <w:rsid w:val="00E20E61"/>
    <w:rsid w:val="00E3518B"/>
    <w:rsid w:val="00E44138"/>
    <w:rsid w:val="00E666C4"/>
    <w:rsid w:val="00E75EF2"/>
    <w:rsid w:val="00E8410C"/>
    <w:rsid w:val="00E87465"/>
    <w:rsid w:val="00E91CF9"/>
    <w:rsid w:val="00E92A50"/>
    <w:rsid w:val="00E93088"/>
    <w:rsid w:val="00EA69C8"/>
    <w:rsid w:val="00EB73C5"/>
    <w:rsid w:val="00EC4436"/>
    <w:rsid w:val="00ED472C"/>
    <w:rsid w:val="00F10883"/>
    <w:rsid w:val="00F167DF"/>
    <w:rsid w:val="00F2354B"/>
    <w:rsid w:val="00F25F45"/>
    <w:rsid w:val="00F26B51"/>
    <w:rsid w:val="00F27F35"/>
    <w:rsid w:val="00F8798C"/>
    <w:rsid w:val="00FA3EDD"/>
    <w:rsid w:val="00FC075D"/>
    <w:rsid w:val="00FD3763"/>
    <w:rsid w:val="00FE09F5"/>
    <w:rsid w:val="00FE555A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9FD257-889D-4295-8AD5-5A195983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1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42FF"/>
    <w:pPr>
      <w:ind w:left="720"/>
      <w:contextualSpacing/>
    </w:pPr>
  </w:style>
  <w:style w:type="character" w:styleId="PlaceholderText">
    <w:name w:val="Placeholder Text"/>
    <w:uiPriority w:val="99"/>
    <w:semiHidden/>
    <w:rsid w:val="006C547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4C6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0B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10BE3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310BE3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B75A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5AE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75AE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5A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75AED"/>
    <w:rPr>
      <w:b/>
      <w:bCs/>
      <w:lang w:eastAsia="en-US"/>
    </w:rPr>
  </w:style>
  <w:style w:type="character" w:customStyle="1" w:styleId="Stilius6">
    <w:name w:val="Stilius6"/>
    <w:uiPriority w:val="1"/>
    <w:rsid w:val="00DF59A6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F879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Buciute\Desktop\Pra&#353;ymas-d&#279;l-renginio-rengimo_2018-11-08-redaguota-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B5114AC50DC4BFE8F6CF824B4901187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425C84E2-95DD-4080-BBC2-3E3C32CE9829}"/>
      </w:docPartPr>
      <w:docPartBody>
        <w:p w:rsidR="00CA0475" w:rsidRDefault="00015B2E">
          <w:pPr>
            <w:pStyle w:val="FB5114AC50DC4BFE8F6CF824B4901187"/>
          </w:pPr>
          <w:r w:rsidRPr="0020377B">
            <w:rPr>
              <w:rStyle w:val="PlaceholderText"/>
            </w:rPr>
            <w:t>Norėdami įvesti datą, spustelėkite arba bakstelėkite čia.</w:t>
          </w:r>
        </w:p>
      </w:docPartBody>
    </w:docPart>
    <w:docPart>
      <w:docPartPr>
        <w:name w:val="97414267F3004E61ABE31D0555E9691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42D64B7D-6258-485B-9DAB-32AAE7560CBB}"/>
      </w:docPartPr>
      <w:docPartBody>
        <w:p w:rsidR="00CA0475" w:rsidRDefault="00015B2E">
          <w:pPr>
            <w:pStyle w:val="97414267F3004E61ABE31D0555E96918"/>
          </w:pPr>
          <w:r w:rsidRPr="0020377B">
            <w:rPr>
              <w:rStyle w:val="PlaceholderText"/>
            </w:rPr>
            <w:t>Norėdami įvesti tekstą, spustelėkite arba bakstelėkite čia.</w:t>
          </w:r>
        </w:p>
      </w:docPartBody>
    </w:docPart>
    <w:docPart>
      <w:docPartPr>
        <w:name w:val="DefaultPlaceholder_-185401344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E1F6E510-5D09-4267-AEEB-F5DCDB8876F8}"/>
      </w:docPartPr>
      <w:docPartBody>
        <w:p w:rsidR="00C000B5" w:rsidRDefault="00CA0475">
          <w:r w:rsidRPr="00571334">
            <w:rPr>
              <w:rStyle w:val="PlaceholderText"/>
            </w:rPr>
            <w:t>Norėdami įvesti tekstą, spustelėkite arba bakstelėkite čia.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2E"/>
    <w:rsid w:val="000119FA"/>
    <w:rsid w:val="00015B2E"/>
    <w:rsid w:val="00064C2A"/>
    <w:rsid w:val="00083D7C"/>
    <w:rsid w:val="000E6036"/>
    <w:rsid w:val="00180DDC"/>
    <w:rsid w:val="00190506"/>
    <w:rsid w:val="001E134F"/>
    <w:rsid w:val="001F682E"/>
    <w:rsid w:val="00294B69"/>
    <w:rsid w:val="002B1BF8"/>
    <w:rsid w:val="003603C4"/>
    <w:rsid w:val="00367A49"/>
    <w:rsid w:val="003831B8"/>
    <w:rsid w:val="00395B95"/>
    <w:rsid w:val="003C7754"/>
    <w:rsid w:val="003D1F90"/>
    <w:rsid w:val="0043722E"/>
    <w:rsid w:val="0045571F"/>
    <w:rsid w:val="005D7412"/>
    <w:rsid w:val="0065399B"/>
    <w:rsid w:val="00747846"/>
    <w:rsid w:val="007961FC"/>
    <w:rsid w:val="007B0068"/>
    <w:rsid w:val="007C21DD"/>
    <w:rsid w:val="00835A9A"/>
    <w:rsid w:val="00837BFB"/>
    <w:rsid w:val="008A681C"/>
    <w:rsid w:val="00940BA4"/>
    <w:rsid w:val="009C045B"/>
    <w:rsid w:val="00AA3FBC"/>
    <w:rsid w:val="00AD743A"/>
    <w:rsid w:val="00B25D2E"/>
    <w:rsid w:val="00B71B58"/>
    <w:rsid w:val="00BC3621"/>
    <w:rsid w:val="00C000B5"/>
    <w:rsid w:val="00C033EE"/>
    <w:rsid w:val="00C44CD4"/>
    <w:rsid w:val="00C4770D"/>
    <w:rsid w:val="00CA0475"/>
    <w:rsid w:val="00CD75C9"/>
    <w:rsid w:val="00D11C6E"/>
    <w:rsid w:val="00E01BAE"/>
    <w:rsid w:val="00EB5353"/>
    <w:rsid w:val="00EB587E"/>
    <w:rsid w:val="00F23CCB"/>
    <w:rsid w:val="00F64EF8"/>
    <w:rsid w:val="00FB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8A681C"/>
    <w:rPr>
      <w:color w:val="808080"/>
    </w:rPr>
  </w:style>
  <w:style w:type="paragraph" w:customStyle="1" w:styleId="FB5114AC50DC4BFE8F6CF824B4901187">
    <w:name w:val="FB5114AC50DC4BFE8F6CF824B4901187"/>
  </w:style>
  <w:style w:type="paragraph" w:customStyle="1" w:styleId="97414267F3004E61ABE31D0555E96918">
    <w:name w:val="97414267F3004E61ABE31D0555E96918"/>
  </w:style>
  <w:style w:type="paragraph" w:customStyle="1" w:styleId="8782E15957554FBDB53AEE62DF3FE5B1">
    <w:name w:val="8782E15957554FBDB53AEE62DF3FE5B1"/>
    <w:rsid w:val="008A68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56F5ACACCBEC394597DC00B4183E394E" ma:contentTypeVersion="4" ma:contentTypeDescription="Kurkite naują dokumentą." ma:contentTypeScope="" ma:versionID="cae59fa1e2648c86f34cd2810f81bd3f">
  <xsd:schema xmlns:xsd="http://www.w3.org/2001/XMLSchema" xmlns:xs="http://www.w3.org/2001/XMLSchema" xmlns:p="http://schemas.microsoft.com/office/2006/metadata/properties" xmlns:ns2="54523a55-646f-4880-b30e-46a56cfee6a7" xmlns:ns3="b2806f03-ea87-4fba-ada3-a95c13909260" targetNamespace="http://schemas.microsoft.com/office/2006/metadata/properties" ma:root="true" ma:fieldsID="91e5d99cb22b54b92389a887313fec66" ns2:_="" ns3:_="">
    <xsd:import namespace="54523a55-646f-4880-b30e-46a56cfee6a7"/>
    <xsd:import namespace="b2806f03-ea87-4fba-ada3-a95c13909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23a55-646f-4880-b30e-46a56cfee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06f03-ea87-4fba-ada3-a95c13909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53ED2-FCBE-44A5-A4C0-FA1F18876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C6633-6342-4349-A99A-2C3E115CF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23a55-646f-4880-b30e-46a56cfee6a7"/>
    <ds:schemaRef ds:uri="b2806f03-ea87-4fba-ada3-a95c13909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2151B-707A-4D21-BA82-27281778C2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8241F6-A87F-4568-96F2-48D052450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Prašymas-dėl-renginio-rengimo_2018-11-08-redaguota-2</Template>
  <TotalTime>1</TotalTime>
  <Pages>8</Pages>
  <Words>357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Bučiūtė</dc:creator>
  <cp:keywords/>
  <dc:description/>
  <cp:lastModifiedBy>Danutė Blažuk</cp:lastModifiedBy>
  <cp:revision>2</cp:revision>
  <cp:lastPrinted>2019-08-02T13:20:00Z</cp:lastPrinted>
  <dcterms:created xsi:type="dcterms:W3CDTF">2022-06-07T10:22:00Z</dcterms:created>
  <dcterms:modified xsi:type="dcterms:W3CDTF">2022-06-07T10:22:00Z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0x01010056F5ACACCBEC394597DC00B4183E394E</vt:lpwstr>
  </property>
</Properties>
</file>